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/>
  <w:body>
    <w:tbl>
      <w:tblPr>
        <w:tblpPr w:leftFromText="180" w:rightFromText="180" w:horzAnchor="margin" w:tblpXSpec="center" w:tblpY="-1557"/>
        <w:tblW w:w="1313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80"/>
        <w:gridCol w:w="4854"/>
      </w:tblGrid>
      <w:tr w:rsidR="00ED6510" w:rsidRPr="00ED6510" w:rsidTr="001917B8">
        <w:trPr>
          <w:trHeight w:val="4825"/>
        </w:trPr>
        <w:tc>
          <w:tcPr>
            <w:tcW w:w="13134" w:type="dxa"/>
            <w:gridSpan w:val="2"/>
          </w:tcPr>
          <w:p w:rsidR="001D65D2" w:rsidRPr="00ED6510" w:rsidRDefault="001D65D2" w:rsidP="00ED6510">
            <w:pPr>
              <w:pStyle w:val="Heading4"/>
              <w:rPr>
                <w:rStyle w:val="Emphasis"/>
                <w:color w:val="000000" w:themeColor="text1"/>
              </w:rPr>
            </w:pPr>
            <w:r w:rsidRPr="00ED6510">
              <w:rPr>
                <w:rStyle w:val="Emphasis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0256" behindDoc="1" locked="0" layoutInCell="1" allowOverlap="1" wp14:anchorId="0EFD35CF" wp14:editId="2305F70E">
                      <wp:simplePos x="0" y="0"/>
                      <wp:positionH relativeFrom="column">
                        <wp:posOffset>14994</wp:posOffset>
                      </wp:positionH>
                      <wp:positionV relativeFrom="page">
                        <wp:posOffset>-27296</wp:posOffset>
                      </wp:positionV>
                      <wp:extent cx="8106410" cy="422275"/>
                      <wp:effectExtent l="0" t="0" r="8890" b="0"/>
                      <wp:wrapNone/>
                      <wp:docPr id="112" name="Rectangle 112" descr="color bloc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06410" cy="422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545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F75E9" id="Rectangle 112" o:spid="_x0000_s1026" alt="color block line" style="position:absolute;margin-left:1.2pt;margin-top:-2.15pt;width:638.3pt;height:33.2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" fillcolor="#c75454" stroked="f" strokeweight="1pt">
                      <w10:wrap anchory="page"/>
                    </v:rect>
                  </w:pict>
                </mc:Fallback>
              </mc:AlternateContent>
            </w:r>
          </w:p>
          <w:p w:rsidR="00665DF7" w:rsidRDefault="001D65D2" w:rsidP="00ED6510">
            <w:pPr>
              <w:pStyle w:val="Heading4"/>
              <w:rPr>
                <w:rStyle w:val="Emphasis"/>
                <w:color w:val="000000" w:themeColor="text1"/>
              </w:rPr>
            </w:pPr>
            <w:r w:rsidRPr="00ED6510">
              <w:rPr>
                <w:rStyle w:val="Emphasis"/>
                <w:noProof/>
                <w:color w:val="000000" w:themeColor="text1"/>
              </w:rPr>
              <mc:AlternateContent>
                <mc:Choice Requires="wpg">
                  <w:drawing>
                    <wp:inline distT="0" distB="0" distL="0" distR="0" wp14:anchorId="71B651B6" wp14:editId="7A6995F2">
                      <wp:extent cx="7877175" cy="3411855"/>
                      <wp:effectExtent l="0" t="0" r="9525" b="0"/>
                      <wp:docPr id="105" name="Group 105" descr="blueberries close-up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77175" cy="3411855"/>
                                <a:chOff x="310835" y="-907485"/>
                                <a:chExt cx="7877175" cy="3411855"/>
                              </a:xfrm>
                            </wpg:grpSpPr>
                            <wpg:grpSp>
                              <wpg:cNvPr id="106" name="Group 106"/>
                              <wpg:cNvGrpSpPr/>
                              <wpg:grpSpPr>
                                <a:xfrm>
                                  <a:off x="310835" y="-907485"/>
                                  <a:ext cx="7877175" cy="3411855"/>
                                  <a:chOff x="310835" y="-907485"/>
                                  <a:chExt cx="7877175" cy="34118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7" name="Picture 10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5610" y="-907485"/>
                                    <a:ext cx="7772400" cy="34118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08" name="Text Box 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0835" y="-783661"/>
                                    <a:ext cx="5619750" cy="2276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044FB" w:rsidRDefault="008044FB" w:rsidP="00ED6510">
                                      <w:pPr>
                                        <w:pStyle w:val="Title"/>
                                        <w:rPr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:rsidR="001D65D2" w:rsidRPr="00BE6E9E" w:rsidRDefault="008044FB" w:rsidP="00B1451D">
                                      <w:pPr>
                                        <w:pStyle w:val="Title"/>
                                        <w:ind w:left="270"/>
                                        <w:rPr>
                                          <w:color w:val="1E3661" w:themeColor="accent4" w:themeShade="BF"/>
                                        </w:rPr>
                                      </w:pPr>
                                      <w:r w:rsidRPr="00BE6E9E">
                                        <w:rPr>
                                          <w:color w:val="1E3661" w:themeColor="accent4" w:themeShade="BF"/>
                                          <w:sz w:val="72"/>
                                          <w:szCs w:val="72"/>
                                        </w:rPr>
                                        <w:t>What are you</w:t>
                                      </w:r>
                                      <w:r w:rsidRPr="00BE6E9E">
                                        <w:rPr>
                                          <w:color w:val="1E3661" w:themeColor="accent4" w:themeShade="BF"/>
                                        </w:rPr>
                                        <w:t xml:space="preserve"> waiting for?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10" name="Line 2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5326" y="2406316"/>
                                    <a:ext cx="681037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11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5610" y="1780286"/>
                                  <a:ext cx="5353050" cy="7240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txbx>
                                <w:txbxContent>
                                  <w:p w:rsidR="003923BE" w:rsidRPr="003923BE" w:rsidRDefault="003923BE" w:rsidP="003923BE">
                                    <w:pPr>
                                      <w:pStyle w:val="Content"/>
                                      <w:ind w:left="180"/>
                                      <w:jc w:val="both"/>
                                      <w:rPr>
                                        <w:rFonts w:ascii="Bodoni MT Condensed" w:hAnsi="Bodoni MT Condensed"/>
                                        <w:color w:val="FFFFFF" w:themeColor="background1"/>
                                        <w:sz w:val="32"/>
                                      </w:rPr>
                                    </w:pPr>
                                    <w:r w:rsidRPr="003923BE">
                                      <w:rPr>
                                        <w:rFonts w:ascii="Bodoni MT Condensed" w:hAnsi="Bodoni MT Condensed"/>
                                        <w:color w:val="FFFFFF" w:themeColor="background1"/>
                                        <w:sz w:val="44"/>
                                      </w:rPr>
                                      <w:t>T</w:t>
                                    </w:r>
                                    <w:r w:rsidRPr="003923BE">
                                      <w:rPr>
                                        <w:rFonts w:ascii="Bodoni MT Condensed" w:hAnsi="Bodoni MT Condensed"/>
                                        <w:color w:val="FFFFFF" w:themeColor="background1"/>
                                        <w:sz w:val="32"/>
                                      </w:rPr>
                                      <w:t>he purpose of this article is to provide specialized info</w:t>
                                    </w:r>
                                    <w:r w:rsidR="00662178">
                                      <w:rPr>
                                        <w:rFonts w:ascii="Bodoni MT Condensed" w:hAnsi="Bodoni MT Condensed"/>
                                        <w:color w:val="FFFFFF" w:themeColor="background1"/>
                                        <w:sz w:val="32"/>
                                      </w:rPr>
                                      <w:t xml:space="preserve">rmation to a targeted audience </w:t>
                                    </w:r>
                                    <w:r w:rsidR="00DC4D91">
                                      <w:rPr>
                                        <w:rFonts w:ascii="Bodoni MT Condensed" w:hAnsi="Bodoni MT Condensed"/>
                                        <w:color w:val="FFFFFF" w:themeColor="background1"/>
                                        <w:sz w:val="32"/>
                                      </w:rPr>
                                      <w:t xml:space="preserve">whose interest is to obtain a </w:t>
                                    </w:r>
                                    <w:proofErr w:type="spellStart"/>
                                    <w:r w:rsidR="00DC4D91">
                                      <w:rPr>
                                        <w:rFonts w:ascii="Bodoni MT Condensed" w:hAnsi="Bodoni MT Condensed"/>
                                        <w:color w:val="FFFFFF" w:themeColor="background1"/>
                                        <w:sz w:val="32"/>
                                      </w:rPr>
                                      <w:t>licence</w:t>
                                    </w:r>
                                    <w:proofErr w:type="spellEnd"/>
                                    <w:r w:rsidR="00DC4D91">
                                      <w:rPr>
                                        <w:rFonts w:ascii="Bodoni MT Condensed" w:hAnsi="Bodoni MT Condensed"/>
                                        <w:color w:val="FFFFFF" w:themeColor="background1"/>
                                        <w:sz w:val="32"/>
                                      </w:rPr>
                                      <w:t xml:space="preserve"> </w:t>
                                    </w:r>
                                    <w:r w:rsidRPr="003923BE">
                                      <w:rPr>
                                        <w:rFonts w:ascii="Bodoni MT Condensed" w:hAnsi="Bodoni MT Condensed"/>
                                        <w:color w:val="FFFFFF" w:themeColor="background1"/>
                                        <w:sz w:val="32"/>
                                      </w:rPr>
                                      <w:t>getting married in St. Lucia</w:t>
                                    </w:r>
                                  </w:p>
                                  <w:p w:rsidR="001D65D2" w:rsidRPr="003923BE" w:rsidRDefault="001D65D2" w:rsidP="00665DF7">
                                    <w:pPr>
                                      <w:pStyle w:val="Heading9"/>
                                      <w:rPr>
                                        <w:rFonts w:ascii="Bodoni MT Condensed" w:hAnsi="Bodoni MT Condensed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9144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B651B6" id="Group 105" o:spid="_x0000_s1026" alt="blueberries close-up " style="width:620.25pt;height:268.65pt;mso-position-horizontal-relative:char;mso-position-vertical-relative:line" coordorigin="3108,-9074" coordsize="78771,3411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">
                      <v:group id="Group 106" o:spid="_x0000_s1027" style="position:absolute;left:3108;top:-9074;width:78772;height:34117" coordorigin="3108,-9074" coordsize="78771,34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07" o:spid="_x0000_s1028" type="#_x0000_t75" style="position:absolute;left:4156;top:-9074;width:77724;height:34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5O9jCAAAA3AAAAA8AAABkcnMvZG93bnJldi54bWxET9tqAjEQfS/4D2GEvtVspa1laxQRLZW+&#10;ePuAYTPdLCaTNYnrtl/fCIW+zeFcZzrvnRUdhdh4VvA4KkAQV143XCs4HtYPryBiQtZoPZOCb4ow&#10;nw3uplhqf+UddftUixzCsUQFJqW2lDJWhhzGkW+JM/flg8OUYailDnjN4c7KcVG8SIcN5waDLS0N&#10;Vaf9xSl4P6x/njfyKWydPX+ejsa6VWeVuh/2izcQifr0L/5zf+g8v5jA7Zl8gZ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uTvYwgAAANwAAAAPAAAAAAAAAAAAAAAAAJ8C&#10;AABkcnMvZG93bnJldi54bWxQSwUGAAAAAAQABAD3AAAAjgMAAAAA&#10;">
                          <v:imagedata r:id="rId9" o:title=""/>
                          <v:path arrowok="t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3" o:spid="_x0000_s1029" type="#_x0000_t202" style="position:absolute;left:3108;top:-7836;width:56197;height:22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eSMYA&#10;AADcAAAADwAAAGRycy9kb3ducmV2LnhtbESPT2/CMAzF75P4DpGRuI2UHdBWCAghIU1s0safA0fT&#10;mLaQOF0ToPv282ESN1vv+b2fp/POO3WjNtaBDYyGGSjiItiaSwP73er5FVRMyBZdYDLwSxHms97T&#10;FHMb7ryh2zaVSkI45migSqnJtY5FRR7jMDTEop1C6zHJ2pbatniXcO/0S5aNtceapaHChpYVFZft&#10;1Rs4Xr82B1zXH2/rpfv+GZ1d8dk4Ywb9bjEBlahLD/P/9bsV/Exo5RmZQM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beSMYAAADcAAAADwAAAAAAAAAAAAAAAACYAgAAZHJz&#10;L2Rvd25yZXYueG1sUEsFBgAAAAAEAAQA9QAAAIsDAAAAAA==&#10;" filled="f" stroked="f" strokecolor="white">
                          <v:textbox inset="0,0,0,0">
                            <w:txbxContent>
                              <w:p w:rsidR="008044FB" w:rsidRDefault="008044FB" w:rsidP="00ED6510">
                                <w:pPr>
                                  <w:pStyle w:val="Title"/>
                                  <w:rPr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1D65D2" w:rsidRPr="00BE6E9E" w:rsidRDefault="008044FB" w:rsidP="00B1451D">
                                <w:pPr>
                                  <w:pStyle w:val="Title"/>
                                  <w:ind w:left="270"/>
                                  <w:rPr>
                                    <w:color w:val="1E3661" w:themeColor="accent4" w:themeShade="BF"/>
                                  </w:rPr>
                                </w:pPr>
                                <w:r w:rsidRPr="00BE6E9E">
                                  <w:rPr>
                                    <w:color w:val="1E3661" w:themeColor="accent4" w:themeShade="BF"/>
                                    <w:sz w:val="72"/>
                                    <w:szCs w:val="72"/>
                                  </w:rPr>
                                  <w:t>What are you</w:t>
                                </w:r>
                                <w:r w:rsidRPr="00BE6E9E">
                                  <w:rPr>
                                    <w:color w:val="1E3661" w:themeColor="accent4" w:themeShade="BF"/>
                                  </w:rPr>
                                  <w:t xml:space="preserve"> waiting for?</w:t>
                                </w:r>
                              </w:p>
                            </w:txbxContent>
                          </v:textbox>
                        </v:shape>
                        <v:line id="Line 262" o:spid="_x0000_s1030" style="position:absolute;visibility:visible;mso-wrap-style:square" from="5053,24063" to="73157,24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J23MIAAADcAAAADwAAAGRycy9kb3ducmV2LnhtbESPQWvDMAyF74P9B6PBbqvTHkab1S2l&#10;UOhtLEvvItbibLYcbLdJ//10GOwm8Z7e+7Tdz8GrG6U8RDawXFSgiLtoB+4NtJ+nlzWoXJAt+shk&#10;4E4Z9rvHhy3WNk78Qbem9EpCONdowJUy1lrnzlHAvIgjsWhfMQUssqZe24SThAevV1X1qgMOLA0O&#10;Rzo66n6aazAwebq4tGms9e+b9eV+bcPquzXm+Wk+vIEqNJd/89/12Qr+UvDlGZlA7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0J23MIAAADcAAAADwAAAAAAAAAAAAAA&#10;AAChAgAAZHJzL2Rvd25yZXYueG1sUEsFBgAAAAAEAAQA+QAAAJADAAAAAA==&#10;" stroked="f"/>
                      </v:group>
                      <v:shape id="Text Box 6" o:spid="_x0000_s1031" type="#_x0000_t202" style="position:absolute;left:4156;top:17802;width:53530;height:7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VRsMA&#10;AADcAAAADwAAAGRycy9kb3ducmV2LnhtbERPPW/CMBDdkfgP1iGxETsdoEpjUEtFhcRCaYeMp/ia&#10;pMTnELsk/HtcqVK3e3qfl29G24or9b5xrCFNFAji0pmGKw2fH7vFIwgfkA22jknDjTxs1tNJjplx&#10;A7/T9RQqEUPYZ6ihDqHLpPRlTRZ94jriyH253mKIsK+k6XGI4baVD0otpcWGY0ONHW1rKs+nH6th&#10;ZS9hOO5UsXo7VMfX7rvw55dC6/lsfH4CEWgM/+I/997E+WkKv8/EC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GVRsMAAADcAAAADwAAAAAAAAAAAAAAAACYAgAAZHJzL2Rv&#10;d25yZXYueG1sUEsFBgAAAAAEAAQA9QAAAIgDAAAAAA==&#10;" fillcolor="#294983 [3207]" stroked="f">
                        <v:textbox inset="0,.72pt,0,0">
                          <w:txbxContent>
                            <w:p w:rsidR="003923BE" w:rsidRPr="003923BE" w:rsidRDefault="003923BE" w:rsidP="003923BE">
                              <w:pPr>
                                <w:pStyle w:val="Content"/>
                                <w:ind w:left="180"/>
                                <w:jc w:val="both"/>
                                <w:rPr>
                                  <w:rFonts w:ascii="Bodoni MT Condensed" w:hAnsi="Bodoni MT Condensed"/>
                                  <w:color w:val="FFFFFF" w:themeColor="background1"/>
                                  <w:sz w:val="32"/>
                                </w:rPr>
                              </w:pPr>
                              <w:r w:rsidRPr="003923BE">
                                <w:rPr>
                                  <w:rFonts w:ascii="Bodoni MT Condensed" w:hAnsi="Bodoni MT Condensed"/>
                                  <w:color w:val="FFFFFF" w:themeColor="background1"/>
                                  <w:sz w:val="44"/>
                                </w:rPr>
                                <w:t>T</w:t>
                              </w:r>
                              <w:r w:rsidRPr="003923BE">
                                <w:rPr>
                                  <w:rFonts w:ascii="Bodoni MT Condensed" w:hAnsi="Bodoni MT Condensed"/>
                                  <w:color w:val="FFFFFF" w:themeColor="background1"/>
                                  <w:sz w:val="32"/>
                                </w:rPr>
                                <w:t>he purpose of this article is to provide specialized info</w:t>
                              </w:r>
                              <w:r w:rsidR="00662178">
                                <w:rPr>
                                  <w:rFonts w:ascii="Bodoni MT Condensed" w:hAnsi="Bodoni MT Condensed"/>
                                  <w:color w:val="FFFFFF" w:themeColor="background1"/>
                                  <w:sz w:val="32"/>
                                </w:rPr>
                                <w:t xml:space="preserve">rmation to a targeted audience </w:t>
                              </w:r>
                              <w:r w:rsidR="00DC4D91">
                                <w:rPr>
                                  <w:rFonts w:ascii="Bodoni MT Condensed" w:hAnsi="Bodoni MT Condensed"/>
                                  <w:color w:val="FFFFFF" w:themeColor="background1"/>
                                  <w:sz w:val="32"/>
                                </w:rPr>
                                <w:t xml:space="preserve">whose interest is to obtain a </w:t>
                              </w:r>
                              <w:proofErr w:type="spellStart"/>
                              <w:r w:rsidR="00DC4D91">
                                <w:rPr>
                                  <w:rFonts w:ascii="Bodoni MT Condensed" w:hAnsi="Bodoni MT Condensed"/>
                                  <w:color w:val="FFFFFF" w:themeColor="background1"/>
                                  <w:sz w:val="32"/>
                                </w:rPr>
                                <w:t>licence</w:t>
                              </w:r>
                              <w:proofErr w:type="spellEnd"/>
                              <w:r w:rsidR="00DC4D91">
                                <w:rPr>
                                  <w:rFonts w:ascii="Bodoni MT Condensed" w:hAnsi="Bodoni MT Condensed"/>
                                  <w:color w:val="FFFFFF" w:themeColor="background1"/>
                                  <w:sz w:val="32"/>
                                </w:rPr>
                                <w:t xml:space="preserve"> </w:t>
                              </w:r>
                              <w:r w:rsidRPr="003923BE">
                                <w:rPr>
                                  <w:rFonts w:ascii="Bodoni MT Condensed" w:hAnsi="Bodoni MT Condensed"/>
                                  <w:color w:val="FFFFFF" w:themeColor="background1"/>
                                  <w:sz w:val="32"/>
                                </w:rPr>
                                <w:t>getting married in St. Lucia</w:t>
                              </w:r>
                            </w:p>
                            <w:p w:rsidR="001D65D2" w:rsidRPr="003923BE" w:rsidRDefault="001D65D2" w:rsidP="00665DF7">
                              <w:pPr>
                                <w:pStyle w:val="Heading9"/>
                                <w:rPr>
                                  <w:rFonts w:ascii="Bodoni MT Condensed" w:hAnsi="Bodoni MT Condensed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ED6510">
              <w:rPr>
                <w:rStyle w:val="Emphasis"/>
                <w:color w:val="000000" w:themeColor="text1"/>
              </w:rPr>
              <w:br w:type="page"/>
            </w:r>
          </w:p>
          <w:p w:rsidR="001D65D2" w:rsidRPr="00665DF7" w:rsidRDefault="00665DF7" w:rsidP="00665DF7">
            <w:pPr>
              <w:tabs>
                <w:tab w:val="left" w:pos="7501"/>
              </w:tabs>
            </w:pPr>
            <w:r>
              <w:tab/>
            </w:r>
          </w:p>
        </w:tc>
      </w:tr>
      <w:tr w:rsidR="00665DF7" w:rsidRPr="00ED6510" w:rsidTr="001917B8">
        <w:trPr>
          <w:trHeight w:val="8550"/>
        </w:trPr>
        <w:tc>
          <w:tcPr>
            <w:tcW w:w="8280" w:type="dxa"/>
          </w:tcPr>
          <w:p w:rsidR="00665DF7" w:rsidRPr="00665DF7" w:rsidRDefault="00665DF7" w:rsidP="00ED6510">
            <w:pPr>
              <w:pStyle w:val="Heading4"/>
              <w:rPr>
                <w:rStyle w:val="Emphasis"/>
                <w:i w:val="0"/>
                <w:color w:val="000000" w:themeColor="text1"/>
              </w:rPr>
            </w:pPr>
            <w:r>
              <w:rPr>
                <w:iCs/>
                <w:noProof/>
                <w:color w:val="000000" w:themeColor="text1"/>
              </w:rPr>
              <mc:AlternateContent>
                <mc:Choice Requires="wpg">
                  <w:drawing>
                    <wp:inline distT="0" distB="0" distL="0" distR="0" wp14:anchorId="6F6BCD95" wp14:editId="15BAC6F7">
                      <wp:extent cx="4926843" cy="5076967"/>
                      <wp:effectExtent l="0" t="0" r="0" b="0"/>
                      <wp:docPr id="140" name="Group 140" descr="block of text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6843" cy="5076967"/>
                                <a:chOff x="-1" y="0"/>
                                <a:chExt cx="4926843" cy="5319408"/>
                              </a:xfrm>
                            </wpg:grpSpPr>
                            <wps:wsp>
                              <wps:cNvPr id="129" name="Text Box 129"/>
                              <wps:cNvSpPr txBox="1"/>
                              <wps:spPr>
                                <a:xfrm>
                                  <a:off x="0" y="0"/>
                                  <a:ext cx="3116687" cy="627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65DF7" w:rsidRPr="00665DF7" w:rsidRDefault="003923BE" w:rsidP="00665DF7">
                                    <w:pPr>
                                      <w:pStyle w:val="Subtitlearticles"/>
                                      <w:rPr>
                                        <w:rFonts w:ascii="Century Gothic" w:hAnsi="Century Gothic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48"/>
                                        <w:szCs w:val="48"/>
                                      </w:rPr>
                                      <w:t xml:space="preserve">SAINT LUCIA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27432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Text Box 130"/>
                              <wps:cNvSpPr txBox="1"/>
                              <wps:spPr>
                                <a:xfrm>
                                  <a:off x="0" y="1049949"/>
                                  <a:ext cx="4926842" cy="4269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65437" w:rsidRDefault="00F65437" w:rsidP="001848FF">
                                    <w:pPr>
                                      <w:pStyle w:val="Content"/>
                                      <w:ind w:left="576"/>
                                      <w:jc w:val="both"/>
                                      <w:rPr>
                                        <w:rFonts w:ascii="Cambria" w:hAnsi="Cambria"/>
                                        <w:sz w:val="52"/>
                                      </w:rPr>
                                    </w:pPr>
                                  </w:p>
                                  <w:p w:rsidR="00F65437" w:rsidRDefault="00F65437" w:rsidP="001848FF">
                                    <w:pPr>
                                      <w:pStyle w:val="Content"/>
                                      <w:ind w:left="576"/>
                                      <w:jc w:val="both"/>
                                      <w:rPr>
                                        <w:rFonts w:ascii="Cambria" w:hAnsi="Cambria"/>
                                        <w:sz w:val="52"/>
                                      </w:rPr>
                                    </w:pPr>
                                    <w:r w:rsidRPr="00F65437">
                                      <w:rPr>
                                        <w:rFonts w:ascii="Brush Script MT" w:hAnsi="Brush Script MT"/>
                                        <w:sz w:val="52"/>
                                      </w:rPr>
                                      <w:t>DID YOU KNOW</w:t>
                                    </w:r>
                                    <w:r>
                                      <w:rPr>
                                        <w:rFonts w:ascii="Cambria" w:hAnsi="Cambria"/>
                                        <w:sz w:val="52"/>
                                      </w:rPr>
                                      <w:t>?</w:t>
                                    </w:r>
                                  </w:p>
                                  <w:p w:rsidR="00AB5332" w:rsidRPr="00AB5332" w:rsidRDefault="00D219BA" w:rsidP="001848FF">
                                    <w:pPr>
                                      <w:pStyle w:val="Content"/>
                                      <w:ind w:left="576"/>
                                      <w:jc w:val="both"/>
                                      <w:rPr>
                                        <w:rFonts w:ascii="Cambria" w:hAnsi="Cambria"/>
                                        <w:sz w:val="28"/>
                                      </w:rPr>
                                    </w:pPr>
                                    <w:r w:rsidRPr="00AB5332">
                                      <w:rPr>
                                        <w:rFonts w:ascii="Cambria" w:hAnsi="Cambria"/>
                                        <w:sz w:val="52"/>
                                      </w:rPr>
                                      <w:t>S</w:t>
                                    </w:r>
                                    <w:r w:rsidR="00DC4D91" w:rsidRPr="00DC4D91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>ain</w:t>
                                    </w:r>
                                    <w:r w:rsidRPr="00AB533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>t</w:t>
                                    </w:r>
                                    <w:bookmarkStart w:id="0" w:name="_GoBack"/>
                                    <w:bookmarkEnd w:id="0"/>
                                    <w:r w:rsidRPr="00AB533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 xml:space="preserve"> Lucia</w:t>
                                    </w:r>
                                    <w:r w:rsidR="00A5312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 xml:space="preserve"> is referred to as ‘Simply Beautiful</w:t>
                                    </w:r>
                                    <w:r w:rsidRPr="00AB533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>’</w:t>
                                    </w:r>
                                    <w:r w:rsidR="00A5312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 xml:space="preserve">. It </w:t>
                                    </w:r>
                                    <w:r w:rsidR="00A53122" w:rsidRPr="00AB533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>is</w:t>
                                    </w:r>
                                    <w:r w:rsidRPr="00AB533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 xml:space="preserve"> </w:t>
                                    </w:r>
                                    <w:r w:rsidR="00A5312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 xml:space="preserve">also notably </w:t>
                                    </w:r>
                                    <w:r w:rsidRPr="00AB533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 xml:space="preserve">one of the </w:t>
                                    </w:r>
                                    <w:r w:rsidR="0032446A" w:rsidRPr="00AB533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>best destination</w:t>
                                    </w:r>
                                    <w:r w:rsidR="00F14B25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>s</w:t>
                                    </w:r>
                                    <w:r w:rsidRPr="00AB533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 xml:space="preserve"> </w:t>
                                    </w:r>
                                    <w:r w:rsidR="003C6E06" w:rsidRPr="00AB533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>in the Caribbean to get married</w:t>
                                    </w:r>
                                    <w:r w:rsidR="0032446A" w:rsidRPr="00AB533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 xml:space="preserve">. </w:t>
                                    </w:r>
                                    <w:r w:rsidR="00A5312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 xml:space="preserve"> The</w:t>
                                    </w:r>
                                    <w:r w:rsidR="00F14B25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 xml:space="preserve"> island has been</w:t>
                                    </w:r>
                                    <w:r w:rsidR="00A5312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 xml:space="preserve"> </w:t>
                                    </w:r>
                                    <w:r w:rsidR="00A53122" w:rsidRPr="00A5312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>named the “World’s Leading Honeymoon Destination” by the World Travel Awards nine times, Saint Lucia is a refuge and an escape for lovers</w:t>
                                    </w:r>
                                    <w:r w:rsidRPr="00AB533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 xml:space="preserve">. </w:t>
                                    </w:r>
                                  </w:p>
                                  <w:p w:rsidR="00AB5332" w:rsidRDefault="00AB5332" w:rsidP="00AB5332">
                                    <w:pPr>
                                      <w:pStyle w:val="Content"/>
                                      <w:jc w:val="both"/>
                                      <w:rPr>
                                        <w:rFonts w:ascii="Cambria" w:hAnsi="Cambria"/>
                                      </w:rPr>
                                    </w:pPr>
                                  </w:p>
                                  <w:p w:rsidR="00665DF7" w:rsidRPr="00AB5332" w:rsidRDefault="00D219BA" w:rsidP="001848FF">
                                    <w:pPr>
                                      <w:pStyle w:val="Content"/>
                                      <w:ind w:left="576"/>
                                      <w:jc w:val="both"/>
                                      <w:rPr>
                                        <w:rFonts w:ascii="Cambria" w:hAnsi="Cambria"/>
                                        <w:sz w:val="28"/>
                                      </w:rPr>
                                    </w:pPr>
                                    <w:r w:rsidRPr="00AB533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 xml:space="preserve">This island is one pick you are sure to be more than satisfied </w:t>
                                    </w:r>
                                    <w:r w:rsidR="00AB5332" w:rsidRPr="00AB533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>with. Let</w:t>
                                    </w:r>
                                    <w:r w:rsidRPr="00AB533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 xml:space="preserve"> the majestic Pitons captivate y</w:t>
                                    </w:r>
                                    <w:r w:rsidR="003C6E06" w:rsidRPr="00AB533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 xml:space="preserve">ou, </w:t>
                                    </w:r>
                                    <w:r w:rsidR="00F14B25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 xml:space="preserve">the </w:t>
                                    </w:r>
                                    <w:r w:rsidR="003C6E06" w:rsidRPr="00AB533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 xml:space="preserve">most enchanting views that you can ever picture </w:t>
                                    </w:r>
                                    <w:r w:rsidR="00662178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 xml:space="preserve">for a wedding ceremony </w:t>
                                    </w:r>
                                    <w:r w:rsidR="00F14B25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>or anything</w:t>
                                    </w:r>
                                    <w:r w:rsidR="003C6E06" w:rsidRPr="00AB533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 xml:space="preserve"> you desire even beneath the blue sea </w:t>
                                    </w:r>
                                    <w:r w:rsidR="0032446A" w:rsidRPr="00AB5332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 xml:space="preserve">perhaps! </w:t>
                                    </w:r>
                                  </w:p>
                                  <w:p w:rsidR="001848FF" w:rsidRDefault="001848FF" w:rsidP="0032446A">
                                    <w:pPr>
                                      <w:pStyle w:val="Content"/>
                                      <w:ind w:left="576"/>
                                      <w:jc w:val="both"/>
                                      <w:rPr>
                                        <w:rFonts w:ascii="Cambria" w:hAnsi="Cambr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Text Box 131"/>
                              <wps:cNvSpPr txBox="1"/>
                              <wps:spPr>
                                <a:xfrm>
                                  <a:off x="-1" y="641356"/>
                                  <a:ext cx="2857500" cy="408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65DF7" w:rsidRPr="003923BE" w:rsidRDefault="00665DF7" w:rsidP="00665DF7">
                                    <w:pPr>
                                      <w:pStyle w:val="Content"/>
                                      <w:ind w:left="576"/>
                                      <w:rPr>
                                        <w:rFonts w:ascii="Cambria" w:hAnsi="Cambria"/>
                                      </w:rPr>
                                    </w:pPr>
                                    <w:r w:rsidRPr="003923BE">
                                      <w:rPr>
                                        <w:rFonts w:ascii="Cambria" w:hAnsi="Cambria"/>
                                      </w:rPr>
                                      <w:t xml:space="preserve">By </w:t>
                                    </w:r>
                                    <w:r w:rsidR="00BC0257">
                                      <w:rPr>
                                        <w:rFonts w:ascii="Cambria" w:hAnsi="Cambria"/>
                                      </w:rPr>
                                      <w:t xml:space="preserve">The </w:t>
                                    </w:r>
                                    <w:r w:rsidR="00554312">
                                      <w:rPr>
                                        <w:rFonts w:ascii="Cambria" w:hAnsi="Cambria"/>
                                      </w:rPr>
                                      <w:t>Attorney General Chambers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6BCD95" id="Group 140" o:spid="_x0000_s1032" alt="block of text " style="width:387.95pt;height:399.75pt;mso-position-horizontal-relative:char;mso-position-vertical-relative:line" coordorigin="" coordsize="49268,5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29" o:spid="_x0000_s1033" type="#_x0000_t202" style="position:absolute;width:31166;height:6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jc8MA&#10;AADcAAAADwAAAGRycy9kb3ducmV2LnhtbERPS2sCMRC+F/wPYQq91Wz3UOxqFLvY6k20FvE2bGYf&#10;dDPZJqm7/nsjFLzNx/ec2WIwrTiT841lBS/jBARxYXXDlYLD18fzBIQPyBpby6TgQh4W89HDDDNt&#10;e97ReR8qEUPYZ6igDqHLpPRFTQb92HbEkSutMxgidJXUDvsYblqZJsmrNNhwbKixo7ym4mf/ZxS4&#10;si+P+Wp7ev/c8GGX/ubl9zpX6ulxWE5BBBrCXfzv3ug4P32D2zPxAj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ujc8MAAADcAAAADwAAAAAAAAAAAAAAAACYAgAAZHJzL2Rv&#10;d25yZXYueG1sUEsFBgAAAAAEAAQA9QAAAIgDAAAAAA==&#10;" fillcolor="#c75454 [3204]" stroked="f" strokeweight=".5pt">
                        <v:textbox inset="21.6pt">
                          <w:txbxContent>
                            <w:p w:rsidR="00665DF7" w:rsidRPr="00665DF7" w:rsidRDefault="003923BE" w:rsidP="00665DF7">
                              <w:pPr>
                                <w:pStyle w:val="Subtitlearticles"/>
                                <w:rPr>
                                  <w:rFonts w:ascii="Century Gothic" w:hAnsi="Century Gothic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48"/>
                                  <w:szCs w:val="48"/>
                                </w:rPr>
                                <w:t xml:space="preserve">SAINT LUCIA </w:t>
                              </w:r>
                            </w:p>
                          </w:txbxContent>
                        </v:textbox>
                      </v:shape>
                      <v:shape id="Text Box 130" o:spid="_x0000_s1034" type="#_x0000_t202" style="position:absolute;top:10499;width:49268;height:42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AvsYA&#10;AADcAAAADwAAAGRycy9kb3ducmV2LnhtbESPQWvCQBCF7wX/wzKCt7pRsUh0FQlIRdqD1ou3MTsm&#10;wexszG419dd3DoXeZnhv3vtmsepcre7UhsqzgdEwAUWce1txYeD4tXmdgQoR2WLtmQz8UIDVsvey&#10;wNT6B+/pfoiFkhAOKRooY2xSrUNeksMw9A2xaBffOoyytoW2LT4k3NV6nCRv2mHF0lBiQ1lJ+fXw&#10;7Qzsss0n7s9jN3vW2fvHZd3cjqepMYN+t56DitTFf/Pf9dYK/kT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jAvsYAAADcAAAADwAAAAAAAAAAAAAAAACYAgAAZHJz&#10;L2Rvd25yZXYueG1sUEsFBgAAAAAEAAQA9QAAAIsDAAAAAA==&#10;" filled="f" stroked="f" strokeweight=".5pt">
                        <v:textbox>
                          <w:txbxContent>
                            <w:p w:rsidR="00F65437" w:rsidRDefault="00F65437" w:rsidP="001848FF">
                              <w:pPr>
                                <w:pStyle w:val="Content"/>
                                <w:ind w:left="576"/>
                                <w:jc w:val="both"/>
                                <w:rPr>
                                  <w:rFonts w:ascii="Cambria" w:hAnsi="Cambria"/>
                                  <w:sz w:val="52"/>
                                </w:rPr>
                              </w:pPr>
                            </w:p>
                            <w:p w:rsidR="00F65437" w:rsidRDefault="00F65437" w:rsidP="001848FF">
                              <w:pPr>
                                <w:pStyle w:val="Content"/>
                                <w:ind w:left="576"/>
                                <w:jc w:val="both"/>
                                <w:rPr>
                                  <w:rFonts w:ascii="Cambria" w:hAnsi="Cambria"/>
                                  <w:sz w:val="52"/>
                                </w:rPr>
                              </w:pPr>
                              <w:r w:rsidRPr="00F65437">
                                <w:rPr>
                                  <w:rFonts w:ascii="Brush Script MT" w:hAnsi="Brush Script MT"/>
                                  <w:sz w:val="52"/>
                                </w:rPr>
                                <w:t>DID YOU KNOW</w:t>
                              </w:r>
                              <w:r>
                                <w:rPr>
                                  <w:rFonts w:ascii="Cambria" w:hAnsi="Cambria"/>
                                  <w:sz w:val="52"/>
                                </w:rPr>
                                <w:t>?</w:t>
                              </w:r>
                            </w:p>
                            <w:p w:rsidR="00AB5332" w:rsidRPr="00AB5332" w:rsidRDefault="00D219BA" w:rsidP="001848FF">
                              <w:pPr>
                                <w:pStyle w:val="Content"/>
                                <w:ind w:left="576"/>
                                <w:jc w:val="both"/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 w:rsidRPr="00AB5332">
                                <w:rPr>
                                  <w:rFonts w:ascii="Cambria" w:hAnsi="Cambria"/>
                                  <w:sz w:val="52"/>
                                </w:rPr>
                                <w:t>S</w:t>
                              </w:r>
                              <w:r w:rsidR="00DC4D91" w:rsidRPr="00DC4D91">
                                <w:rPr>
                                  <w:rFonts w:ascii="Cambria" w:hAnsi="Cambria"/>
                                  <w:sz w:val="28"/>
                                </w:rPr>
                                <w:t>ain</w:t>
                              </w:r>
                              <w:r w:rsidRPr="00AB5332">
                                <w:rPr>
                                  <w:rFonts w:ascii="Cambria" w:hAnsi="Cambria"/>
                                  <w:sz w:val="28"/>
                                </w:rPr>
                                <w:t>t</w:t>
                              </w:r>
                              <w:bookmarkStart w:id="1" w:name="_GoBack"/>
                              <w:bookmarkEnd w:id="1"/>
                              <w:r w:rsidRPr="00AB5332">
                                <w:rPr>
                                  <w:rFonts w:ascii="Cambria" w:hAnsi="Cambria"/>
                                  <w:sz w:val="28"/>
                                </w:rPr>
                                <w:t xml:space="preserve"> Lucia</w:t>
                              </w:r>
                              <w:r w:rsidR="00A53122">
                                <w:rPr>
                                  <w:rFonts w:ascii="Cambria" w:hAnsi="Cambria"/>
                                  <w:sz w:val="28"/>
                                </w:rPr>
                                <w:t xml:space="preserve"> is referred to as ‘Simply Beautiful</w:t>
                              </w:r>
                              <w:r w:rsidRPr="00AB5332">
                                <w:rPr>
                                  <w:rFonts w:ascii="Cambria" w:hAnsi="Cambria"/>
                                  <w:sz w:val="28"/>
                                </w:rPr>
                                <w:t>’</w:t>
                              </w:r>
                              <w:r w:rsidR="00A53122">
                                <w:rPr>
                                  <w:rFonts w:ascii="Cambria" w:hAnsi="Cambria"/>
                                  <w:sz w:val="28"/>
                                </w:rPr>
                                <w:t xml:space="preserve">. It </w:t>
                              </w:r>
                              <w:r w:rsidR="00A53122" w:rsidRPr="00AB5332">
                                <w:rPr>
                                  <w:rFonts w:ascii="Cambria" w:hAnsi="Cambria"/>
                                  <w:sz w:val="28"/>
                                </w:rPr>
                                <w:t>is</w:t>
                              </w:r>
                              <w:r w:rsidRPr="00AB5332">
                                <w:rPr>
                                  <w:rFonts w:ascii="Cambria" w:hAnsi="Cambria"/>
                                  <w:sz w:val="28"/>
                                </w:rPr>
                                <w:t xml:space="preserve"> </w:t>
                              </w:r>
                              <w:r w:rsidR="00A53122">
                                <w:rPr>
                                  <w:rFonts w:ascii="Cambria" w:hAnsi="Cambria"/>
                                  <w:sz w:val="28"/>
                                </w:rPr>
                                <w:t xml:space="preserve">also notably </w:t>
                              </w:r>
                              <w:r w:rsidRPr="00AB5332">
                                <w:rPr>
                                  <w:rFonts w:ascii="Cambria" w:hAnsi="Cambria"/>
                                  <w:sz w:val="28"/>
                                </w:rPr>
                                <w:t xml:space="preserve">one of the </w:t>
                              </w:r>
                              <w:r w:rsidR="0032446A" w:rsidRPr="00AB5332">
                                <w:rPr>
                                  <w:rFonts w:ascii="Cambria" w:hAnsi="Cambria"/>
                                  <w:sz w:val="28"/>
                                </w:rPr>
                                <w:t>best destination</w:t>
                              </w:r>
                              <w:r w:rsidR="00F14B25">
                                <w:rPr>
                                  <w:rFonts w:ascii="Cambria" w:hAnsi="Cambria"/>
                                  <w:sz w:val="28"/>
                                </w:rPr>
                                <w:t>s</w:t>
                              </w:r>
                              <w:r w:rsidRPr="00AB5332">
                                <w:rPr>
                                  <w:rFonts w:ascii="Cambria" w:hAnsi="Cambria"/>
                                  <w:sz w:val="28"/>
                                </w:rPr>
                                <w:t xml:space="preserve"> </w:t>
                              </w:r>
                              <w:r w:rsidR="003C6E06" w:rsidRPr="00AB5332">
                                <w:rPr>
                                  <w:rFonts w:ascii="Cambria" w:hAnsi="Cambria"/>
                                  <w:sz w:val="28"/>
                                </w:rPr>
                                <w:t>in the Caribbean to get married</w:t>
                              </w:r>
                              <w:r w:rsidR="0032446A" w:rsidRPr="00AB5332">
                                <w:rPr>
                                  <w:rFonts w:ascii="Cambria" w:hAnsi="Cambria"/>
                                  <w:sz w:val="28"/>
                                </w:rPr>
                                <w:t xml:space="preserve">. </w:t>
                              </w:r>
                              <w:r w:rsidR="00A53122">
                                <w:rPr>
                                  <w:rFonts w:ascii="Cambria" w:hAnsi="Cambria"/>
                                  <w:sz w:val="28"/>
                                </w:rPr>
                                <w:t xml:space="preserve"> The</w:t>
                              </w:r>
                              <w:r w:rsidR="00F14B25">
                                <w:rPr>
                                  <w:rFonts w:ascii="Cambria" w:hAnsi="Cambria"/>
                                  <w:sz w:val="28"/>
                                </w:rPr>
                                <w:t xml:space="preserve"> island has been</w:t>
                              </w:r>
                              <w:r w:rsidR="00A53122">
                                <w:rPr>
                                  <w:rFonts w:ascii="Cambria" w:hAnsi="Cambria"/>
                                  <w:sz w:val="28"/>
                                </w:rPr>
                                <w:t xml:space="preserve"> </w:t>
                              </w:r>
                              <w:r w:rsidR="00A53122" w:rsidRPr="00A53122">
                                <w:rPr>
                                  <w:rFonts w:ascii="Cambria" w:hAnsi="Cambria"/>
                                  <w:sz w:val="28"/>
                                </w:rPr>
                                <w:t>named the “World’s Leading Honeymoon Destination” by the World Travel Awards nine times, Saint Lucia is a refuge and an escape for lovers</w:t>
                              </w:r>
                              <w:r w:rsidRPr="00AB5332">
                                <w:rPr>
                                  <w:rFonts w:ascii="Cambria" w:hAnsi="Cambria"/>
                                  <w:sz w:val="28"/>
                                </w:rPr>
                                <w:t xml:space="preserve">. </w:t>
                              </w:r>
                            </w:p>
                            <w:p w:rsidR="00AB5332" w:rsidRDefault="00AB5332" w:rsidP="00AB5332">
                              <w:pPr>
                                <w:pStyle w:val="Content"/>
                                <w:jc w:val="both"/>
                                <w:rPr>
                                  <w:rFonts w:ascii="Cambria" w:hAnsi="Cambria"/>
                                </w:rPr>
                              </w:pPr>
                            </w:p>
                            <w:p w:rsidR="00665DF7" w:rsidRPr="00AB5332" w:rsidRDefault="00D219BA" w:rsidP="001848FF">
                              <w:pPr>
                                <w:pStyle w:val="Content"/>
                                <w:ind w:left="576"/>
                                <w:jc w:val="both"/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 w:rsidRPr="00AB5332">
                                <w:rPr>
                                  <w:rFonts w:ascii="Cambria" w:hAnsi="Cambria"/>
                                  <w:sz w:val="28"/>
                                </w:rPr>
                                <w:t xml:space="preserve">This island is one pick you are sure to be more than satisfied </w:t>
                              </w:r>
                              <w:r w:rsidR="00AB5332" w:rsidRPr="00AB5332">
                                <w:rPr>
                                  <w:rFonts w:ascii="Cambria" w:hAnsi="Cambria"/>
                                  <w:sz w:val="28"/>
                                </w:rPr>
                                <w:t>with. Let</w:t>
                              </w:r>
                              <w:r w:rsidRPr="00AB5332">
                                <w:rPr>
                                  <w:rFonts w:ascii="Cambria" w:hAnsi="Cambria"/>
                                  <w:sz w:val="28"/>
                                </w:rPr>
                                <w:t xml:space="preserve"> the majestic Pitons captivate y</w:t>
                              </w:r>
                              <w:r w:rsidR="003C6E06" w:rsidRPr="00AB5332">
                                <w:rPr>
                                  <w:rFonts w:ascii="Cambria" w:hAnsi="Cambria"/>
                                  <w:sz w:val="28"/>
                                </w:rPr>
                                <w:t xml:space="preserve">ou, </w:t>
                              </w:r>
                              <w:r w:rsidR="00F14B25">
                                <w:rPr>
                                  <w:rFonts w:ascii="Cambria" w:hAnsi="Cambria"/>
                                  <w:sz w:val="28"/>
                                </w:rPr>
                                <w:t xml:space="preserve">the </w:t>
                              </w:r>
                              <w:r w:rsidR="003C6E06" w:rsidRPr="00AB5332">
                                <w:rPr>
                                  <w:rFonts w:ascii="Cambria" w:hAnsi="Cambria"/>
                                  <w:sz w:val="28"/>
                                </w:rPr>
                                <w:t xml:space="preserve">most enchanting views that you can ever picture </w:t>
                              </w:r>
                              <w:r w:rsidR="00662178">
                                <w:rPr>
                                  <w:rFonts w:ascii="Cambria" w:hAnsi="Cambria"/>
                                  <w:sz w:val="28"/>
                                </w:rPr>
                                <w:t xml:space="preserve">for a wedding ceremony </w:t>
                              </w:r>
                              <w:r w:rsidR="00F14B25">
                                <w:rPr>
                                  <w:rFonts w:ascii="Cambria" w:hAnsi="Cambria"/>
                                  <w:sz w:val="28"/>
                                </w:rPr>
                                <w:t>or anything</w:t>
                              </w:r>
                              <w:r w:rsidR="003C6E06" w:rsidRPr="00AB5332">
                                <w:rPr>
                                  <w:rFonts w:ascii="Cambria" w:hAnsi="Cambria"/>
                                  <w:sz w:val="28"/>
                                </w:rPr>
                                <w:t xml:space="preserve"> you desire even beneath the blue sea </w:t>
                              </w:r>
                              <w:r w:rsidR="0032446A" w:rsidRPr="00AB5332">
                                <w:rPr>
                                  <w:rFonts w:ascii="Cambria" w:hAnsi="Cambria"/>
                                  <w:sz w:val="28"/>
                                </w:rPr>
                                <w:t xml:space="preserve">perhaps! </w:t>
                              </w:r>
                            </w:p>
                            <w:p w:rsidR="001848FF" w:rsidRDefault="001848FF" w:rsidP="0032446A">
                              <w:pPr>
                                <w:pStyle w:val="Content"/>
                                <w:ind w:left="576"/>
                                <w:jc w:val="both"/>
                                <w:rPr>
                                  <w:rFonts w:ascii="Cambria" w:hAnsi="Cambria"/>
                                </w:rPr>
                              </w:pPr>
                            </w:p>
                          </w:txbxContent>
                        </v:textbox>
                      </v:shape>
                      <v:shape id="Text Box 131" o:spid="_x0000_s1035" type="#_x0000_t202" style="position:absolute;top:6413;width:28574;height:4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lJ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0ZSXEAAAA3AAAAA8AAAAAAAAAAAAAAAAAmAIAAGRycy9k&#10;b3ducmV2LnhtbFBLBQYAAAAABAAEAPUAAACJAwAAAAA=&#10;" filled="f" stroked="f" strokeweight=".5pt">
                        <v:textbox>
                          <w:txbxContent>
                            <w:p w:rsidR="00665DF7" w:rsidRPr="003923BE" w:rsidRDefault="00665DF7" w:rsidP="00665DF7">
                              <w:pPr>
                                <w:pStyle w:val="Content"/>
                                <w:ind w:left="576"/>
                                <w:rPr>
                                  <w:rFonts w:ascii="Cambria" w:hAnsi="Cambria"/>
                                </w:rPr>
                              </w:pPr>
                              <w:r w:rsidRPr="003923BE">
                                <w:rPr>
                                  <w:rFonts w:ascii="Cambria" w:hAnsi="Cambria"/>
                                </w:rPr>
                                <w:t xml:space="preserve">By </w:t>
                              </w:r>
                              <w:r w:rsidR="00BC0257">
                                <w:rPr>
                                  <w:rFonts w:ascii="Cambria" w:hAnsi="Cambria"/>
                                </w:rPr>
                                <w:t xml:space="preserve">The </w:t>
                              </w:r>
                              <w:r w:rsidR="00554312">
                                <w:rPr>
                                  <w:rFonts w:ascii="Cambria" w:hAnsi="Cambria"/>
                                </w:rPr>
                                <w:t>Attorney General Chambers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54" w:type="dxa"/>
          </w:tcPr>
          <w:p w:rsidR="00665DF7" w:rsidRPr="00665DF7" w:rsidRDefault="00F65437" w:rsidP="00ED6510">
            <w:pPr>
              <w:pStyle w:val="Heading4"/>
              <w:rPr>
                <w:rStyle w:val="Emphasis"/>
                <w:i w:val="0"/>
                <w:color w:val="000000" w:themeColor="text1"/>
              </w:rPr>
            </w:pPr>
            <w:r>
              <w:rPr>
                <w:rFonts w:ascii="Century Gothic" w:hAnsi="Century Gothic"/>
                <w:b/>
                <w:iCs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693568" behindDoc="1" locked="0" layoutInCell="1" allowOverlap="1" wp14:anchorId="24DFAAC7" wp14:editId="33A76870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-281939</wp:posOffset>
                  </wp:positionV>
                  <wp:extent cx="2714625" cy="6342380"/>
                  <wp:effectExtent l="0" t="0" r="9525" b="1270"/>
                  <wp:wrapNone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60" descr="blueberry cheesecak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752" cy="636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9198E" w:rsidRPr="00ED6510" w:rsidRDefault="0049198E" w:rsidP="00AD4565">
      <w:pPr>
        <w:pStyle w:val="Heading4"/>
        <w:ind w:left="0"/>
        <w:rPr>
          <w:rStyle w:val="Emphasis"/>
          <w:color w:val="000000" w:themeColor="text1"/>
        </w:rPr>
        <w:sectPr w:rsidR="0049198E" w:rsidRPr="00ED6510" w:rsidSect="001E170B">
          <w:headerReference w:type="first" r:id="rId11"/>
          <w:footerReference w:type="first" r:id="rId12"/>
          <w:type w:val="continuous"/>
          <w:pgSz w:w="12240" w:h="15840" w:code="1"/>
          <w:pgMar w:top="0" w:right="1800" w:bottom="0" w:left="1800" w:header="0" w:footer="0" w:gutter="0"/>
          <w:cols w:space="720"/>
          <w:titlePg/>
        </w:sectPr>
      </w:pPr>
    </w:p>
    <w:tbl>
      <w:tblPr>
        <w:tblpPr w:leftFromText="180" w:rightFromText="180" w:horzAnchor="margin" w:tblpXSpec="center" w:tblpY="-1557"/>
        <w:tblW w:w="1313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80"/>
        <w:gridCol w:w="4854"/>
      </w:tblGrid>
      <w:tr w:rsidR="00B06B77" w:rsidRPr="00ED6510" w:rsidTr="001917B8">
        <w:trPr>
          <w:trHeight w:val="1710"/>
        </w:trPr>
        <w:tc>
          <w:tcPr>
            <w:tcW w:w="13134" w:type="dxa"/>
            <w:gridSpan w:val="2"/>
          </w:tcPr>
          <w:p w:rsidR="00B06B77" w:rsidRPr="00ED6510" w:rsidRDefault="00B06B77" w:rsidP="005D5E52">
            <w:pPr>
              <w:pStyle w:val="Heading4"/>
              <w:rPr>
                <w:rStyle w:val="Emphasis"/>
                <w:color w:val="000000" w:themeColor="text1"/>
              </w:rPr>
            </w:pPr>
            <w:r w:rsidRPr="00ED6510">
              <w:rPr>
                <w:rStyle w:val="Emphasis"/>
                <w:noProof/>
                <w:color w:val="000000" w:themeColor="text1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328" behindDoc="1" locked="0" layoutInCell="1" allowOverlap="1" wp14:anchorId="17A3BBF6" wp14:editId="7F6E80E3">
                      <wp:simplePos x="0" y="0"/>
                      <wp:positionH relativeFrom="column">
                        <wp:posOffset>14994</wp:posOffset>
                      </wp:positionH>
                      <wp:positionV relativeFrom="page">
                        <wp:posOffset>-27296</wp:posOffset>
                      </wp:positionV>
                      <wp:extent cx="8106410" cy="422275"/>
                      <wp:effectExtent l="0" t="0" r="8890" b="0"/>
                      <wp:wrapNone/>
                      <wp:docPr id="145" name="Rectangle 145" descr="color bloc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06410" cy="422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545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00611" id="Rectangle 145" o:spid="_x0000_s1026" alt="color block line" style="position:absolute;margin-left:1.2pt;margin-top:-2.15pt;width:638.3pt;height:33.2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" fillcolor="#c75454" stroked="f" strokeweight="1pt">
                      <w10:wrap anchory="page"/>
                    </v:rect>
                  </w:pict>
                </mc:Fallback>
              </mc:AlternateContent>
            </w:r>
          </w:p>
          <w:p w:rsidR="00B06B77" w:rsidRDefault="003358C3" w:rsidP="005D5E52">
            <w:pPr>
              <w:pStyle w:val="Heading4"/>
              <w:rPr>
                <w:rStyle w:val="Emphasis"/>
                <w:color w:val="000000" w:themeColor="text1"/>
              </w:rPr>
            </w:pPr>
            <w:r>
              <w:rPr>
                <w:rFonts w:ascii="Century Gothic" w:hAnsi="Century Gothic"/>
                <w:b/>
                <w:i/>
                <w:iCs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686400" behindDoc="1" locked="0" layoutInCell="1" allowOverlap="1" wp14:anchorId="70E7D858" wp14:editId="0963A840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85725</wp:posOffset>
                  </wp:positionV>
                  <wp:extent cx="7800975" cy="2974340"/>
                  <wp:effectExtent l="190500" t="190500" r="200025" b="187960"/>
                  <wp:wrapNone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265" cy="2974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B06B77" w:rsidRPr="00ED6510">
              <w:rPr>
                <w:rStyle w:val="Emphasis"/>
                <w:color w:val="000000" w:themeColor="text1"/>
              </w:rPr>
              <w:br w:type="page"/>
            </w:r>
          </w:p>
          <w:p w:rsidR="00B06B77" w:rsidRPr="00665DF7" w:rsidRDefault="00B06B77" w:rsidP="008A4979">
            <w:pPr>
              <w:tabs>
                <w:tab w:val="left" w:pos="1230"/>
                <w:tab w:val="left" w:pos="7501"/>
                <w:tab w:val="left" w:pos="11025"/>
                <w:tab w:val="left" w:pos="12255"/>
              </w:tabs>
            </w:pPr>
            <w:r>
              <w:tab/>
            </w:r>
            <w:r>
              <w:tab/>
            </w:r>
            <w:r w:rsidR="008A4979">
              <w:tab/>
            </w:r>
          </w:p>
        </w:tc>
      </w:tr>
      <w:tr w:rsidR="00B62DED" w:rsidRPr="00ED6510" w:rsidTr="001917B8">
        <w:trPr>
          <w:trHeight w:val="10269"/>
        </w:trPr>
        <w:tc>
          <w:tcPr>
            <w:tcW w:w="8280" w:type="dxa"/>
          </w:tcPr>
          <w:p w:rsidR="00B62DED" w:rsidRDefault="001C2B51" w:rsidP="005D5E52">
            <w:pPr>
              <w:pStyle w:val="Heading4"/>
              <w:rPr>
                <w:rStyle w:val="Emphasis"/>
                <w:i w:val="0"/>
                <w:color w:val="000000" w:themeColor="text1"/>
              </w:rPr>
            </w:pPr>
            <w:r>
              <w:rPr>
                <w:rFonts w:ascii="Century Gothic" w:hAnsi="Century Gothic"/>
                <w:b/>
                <w:iCs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752960" behindDoc="1" locked="0" layoutInCell="1" allowOverlap="1" wp14:anchorId="18D90C9A" wp14:editId="59C51EB3">
                  <wp:simplePos x="0" y="0"/>
                  <wp:positionH relativeFrom="page">
                    <wp:posOffset>4793615</wp:posOffset>
                  </wp:positionH>
                  <wp:positionV relativeFrom="page">
                    <wp:posOffset>2221865</wp:posOffset>
                  </wp:positionV>
                  <wp:extent cx="3275330" cy="4226560"/>
                  <wp:effectExtent l="190500" t="190500" r="191770" b="19304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3.PNG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330" cy="422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2DED">
              <w:rPr>
                <w:iCs/>
                <w:noProof/>
                <w:color w:val="000000" w:themeColor="text1"/>
              </w:rPr>
              <mc:AlternateContent>
                <mc:Choice Requires="wpg">
                  <w:drawing>
                    <wp:inline distT="0" distB="0" distL="0" distR="0" wp14:anchorId="4883A3CC" wp14:editId="7D2F9861">
                      <wp:extent cx="4610637" cy="6505575"/>
                      <wp:effectExtent l="0" t="0" r="0" b="9525"/>
                      <wp:docPr id="153" name="Group 153" descr="block of tex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10637" cy="6505575"/>
                                <a:chOff x="-9525" y="0"/>
                                <a:chExt cx="4610637" cy="6746968"/>
                              </a:xfrm>
                            </wpg:grpSpPr>
                            <wps:wsp>
                              <wps:cNvPr id="154" name="Text Box 154"/>
                              <wps:cNvSpPr txBox="1"/>
                              <wps:spPr>
                                <a:xfrm>
                                  <a:off x="0" y="0"/>
                                  <a:ext cx="3528812" cy="10818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B62DED" w:rsidRPr="003358C3" w:rsidRDefault="00F65437" w:rsidP="003E17B5">
                                    <w:pPr>
                                      <w:pStyle w:val="Heading1"/>
                                      <w:rPr>
                                        <w:b/>
                                      </w:rPr>
                                    </w:pPr>
                                    <w:r>
                                      <w:t xml:space="preserve">REQUIREMENTS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27432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Text Box 155"/>
                              <wps:cNvSpPr txBox="1"/>
                              <wps:spPr>
                                <a:xfrm>
                                  <a:off x="-9525" y="1493228"/>
                                  <a:ext cx="4610637" cy="5253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65437" w:rsidRPr="000C2F1C" w:rsidRDefault="00F65437" w:rsidP="004A627E">
                                    <w:pPr>
                                      <w:pStyle w:val="Content"/>
                                      <w:ind w:left="576"/>
                                      <w:jc w:val="both"/>
                                      <w:rPr>
                                        <w:rFonts w:ascii="Cambria" w:hAnsi="Cambria"/>
                                        <w:sz w:val="22"/>
                                      </w:rPr>
                                    </w:pPr>
                                    <w:r w:rsidRPr="000C2F1C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 xml:space="preserve">Whether you are a foreigner or local the following requirements are mandatory when </w:t>
                                    </w:r>
                                    <w:r w:rsidR="00BB4570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 xml:space="preserve">obtaining a marriage </w:t>
                                    </w:r>
                                    <w:proofErr w:type="spellStart"/>
                                    <w:r w:rsidR="00BB4570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>licenc</w:t>
                                    </w:r>
                                    <w:r w:rsidR="00662178" w:rsidRPr="000C2F1C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>e</w:t>
                                    </w:r>
                                    <w:proofErr w:type="spellEnd"/>
                                    <w:r w:rsidR="00662178" w:rsidRPr="000C2F1C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 xml:space="preserve"> in</w:t>
                                    </w:r>
                                    <w:r w:rsidRPr="000C2F1C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 xml:space="preserve"> S</w:t>
                                    </w:r>
                                    <w:r w:rsidR="00DC4D91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>ain</w:t>
                                    </w:r>
                                    <w:r w:rsidRPr="000C2F1C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>t. Lucia.</w:t>
                                    </w:r>
                                  </w:p>
                                  <w:p w:rsidR="00F65437" w:rsidRPr="00DC4D91" w:rsidRDefault="00183C50" w:rsidP="004D478E">
                                    <w:pPr>
                                      <w:pStyle w:val="Content"/>
                                      <w:numPr>
                                        <w:ilvl w:val="0"/>
                                        <w:numId w:val="20"/>
                                      </w:numPr>
                                      <w:jc w:val="both"/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</w:pPr>
                                    <w:r w:rsidRPr="00DC4D91">
                                      <w:rPr>
                                        <w:rFonts w:ascii="Cambria" w:hAnsi="Cambria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 xml:space="preserve">AGE:  </w:t>
                                    </w:r>
                                    <w:r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parties should be over the age of 18,</w:t>
                                    </w:r>
                                    <w:r w:rsidR="00A53122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however</w:t>
                                    </w:r>
                                    <w:r w:rsidR="002E2125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; if</w:t>
                                    </w:r>
                                    <w:r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8543F9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the age of 16</w:t>
                                    </w:r>
                                    <w:r w:rsidR="00662178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co</w:t>
                                    </w:r>
                                    <w:r w:rsidR="002E2125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nsent from the parent or legal g</w:t>
                                    </w:r>
                                    <w:r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uardian is required. This consent must be</w:t>
                                    </w:r>
                                    <w:r w:rsidR="00662178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sworn</w:t>
                                    </w:r>
                                    <w:r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before a Notary Royal</w:t>
                                    </w:r>
                                    <w:r w:rsidR="00662178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BC62A1" w:rsidRPr="00DC4D91" w:rsidRDefault="00183C50" w:rsidP="004D478E">
                                    <w:pPr>
                                      <w:pStyle w:val="Content"/>
                                      <w:numPr>
                                        <w:ilvl w:val="0"/>
                                        <w:numId w:val="20"/>
                                      </w:numPr>
                                      <w:jc w:val="both"/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</w:pPr>
                                    <w:r w:rsidRPr="00DC4D91">
                                      <w:rPr>
                                        <w:rFonts w:ascii="Cambria" w:hAnsi="Cambria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 xml:space="preserve">PROOF OF </w:t>
                                    </w:r>
                                    <w:r w:rsidR="00337E49" w:rsidRPr="00DC4D91">
                                      <w:rPr>
                                        <w:rFonts w:ascii="Cambria" w:hAnsi="Cambria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IDENTITY:</w:t>
                                    </w:r>
                                    <w:r w:rsidRPr="00DC4D91">
                                      <w:rPr>
                                        <w:rFonts w:ascii="Cambria" w:hAnsi="Cambria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 xml:space="preserve"> </w:t>
                                    </w:r>
                                    <w:r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884473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roof of your identity</w:t>
                                    </w:r>
                                    <w:r w:rsidR="00DC4D91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is required</w:t>
                                    </w:r>
                                    <w:r w:rsidR="00884473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. For non-nationals</w:t>
                                    </w:r>
                                    <w:r w:rsidR="002E2125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, </w:t>
                                    </w:r>
                                    <w:r w:rsidR="00BC62A1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2E2125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0D48D7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valid passports</w:t>
                                    </w:r>
                                    <w:r w:rsidR="00BC62A1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2E2125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are mandatory. </w:t>
                                    </w:r>
                                    <w:r w:rsidR="000D48D7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As it relates to Saint Lucian </w:t>
                                    </w:r>
                                    <w:r w:rsidR="00BC62A1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Nationals</w:t>
                                    </w:r>
                                    <w:r w:rsidR="00662178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, </w:t>
                                    </w:r>
                                    <w:r w:rsidR="000D48D7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valid</w:t>
                                    </w:r>
                                    <w:r w:rsidR="00BC62A1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identification card</w:t>
                                    </w:r>
                                    <w:r w:rsid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s,</w:t>
                                    </w:r>
                                    <w:r w:rsidR="0033658A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driver’s </w:t>
                                    </w:r>
                                    <w:proofErr w:type="spellStart"/>
                                    <w:r w:rsidR="0033658A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licences</w:t>
                                    </w:r>
                                    <w:proofErr w:type="spellEnd"/>
                                    <w:r w:rsidR="0033658A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33658A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 w:rsidR="00BC62A1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passports</w:t>
                                    </w:r>
                                    <w:r w:rsidR="000D48D7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are required</w:t>
                                    </w:r>
                                    <w:r w:rsidR="00BC62A1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. </w:t>
                                    </w:r>
                                  </w:p>
                                  <w:p w:rsidR="00DC4D91" w:rsidRPr="00DC4D91" w:rsidRDefault="00DC4D91" w:rsidP="004D478E">
                                    <w:pPr>
                                      <w:pStyle w:val="Content"/>
                                      <w:numPr>
                                        <w:ilvl w:val="0"/>
                                        <w:numId w:val="20"/>
                                      </w:numPr>
                                      <w:jc w:val="both"/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</w:pPr>
                                    <w:r w:rsidRPr="00DC4D91">
                                      <w:rPr>
                                        <w:rFonts w:ascii="Cambria" w:hAnsi="Cambria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NO RELATION:</w:t>
                                    </w:r>
                                    <w:r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In the direct line, marriage is prohibited between ascendants and descendants and between persons connected by alliance whether the connection be legitimate or natural. </w:t>
                                    </w:r>
                                  </w:p>
                                  <w:p w:rsidR="00DC4D91" w:rsidRPr="00DC4D91" w:rsidRDefault="00DC4D91" w:rsidP="004D478E">
                                    <w:pPr>
                                      <w:pStyle w:val="Content"/>
                                      <w:numPr>
                                        <w:ilvl w:val="0"/>
                                        <w:numId w:val="20"/>
                                      </w:numPr>
                                      <w:jc w:val="both"/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</w:pPr>
                                    <w:r w:rsidRPr="00DC4D91">
                                      <w:rPr>
                                        <w:rFonts w:ascii="Cambria" w:hAnsi="Cambria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PRESENT:</w:t>
                                    </w:r>
                                    <w:r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The parties must both have their respective places of abode within Saint Lucia preceding the date of the marriage petition. </w:t>
                                    </w:r>
                                  </w:p>
                                  <w:p w:rsidR="00BC62A1" w:rsidRPr="00530FAE" w:rsidRDefault="00884473" w:rsidP="004D478E">
                                    <w:pPr>
                                      <w:pStyle w:val="Content"/>
                                      <w:numPr>
                                        <w:ilvl w:val="0"/>
                                        <w:numId w:val="20"/>
                                      </w:numPr>
                                      <w:jc w:val="both"/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</w:pPr>
                                    <w:r w:rsidRPr="00DC4D91">
                                      <w:rPr>
                                        <w:rFonts w:ascii="Cambria" w:hAnsi="Cambria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DOCUM</w:t>
                                    </w:r>
                                    <w:r w:rsidR="00BC62A1" w:rsidRPr="00DC4D91">
                                      <w:rPr>
                                        <w:rFonts w:ascii="Cambria" w:hAnsi="Cambria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ENTS:</w:t>
                                    </w:r>
                                    <w:r w:rsidR="00506457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I</w:t>
                                    </w:r>
                                    <w:r w:rsidR="00BC62A1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506457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BC62A1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cases of remarriages, the parties must prove that the previous marriage has been properly </w:t>
                                    </w:r>
                                    <w:r w:rsidR="00592924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dissolved</w:t>
                                    </w:r>
                                    <w:r w:rsidR="00BC62A1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. Only original</w:t>
                                    </w:r>
                                    <w:r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divorce</w:t>
                                    </w:r>
                                    <w:r w:rsidR="00BC62A1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certificates or certified </w:t>
                                    </w:r>
                                    <w:r w:rsidR="00506457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copies endorsed </w:t>
                                    </w:r>
                                    <w:r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by a court registry are </w:t>
                                    </w:r>
                                    <w:r w:rsidR="00BC62A1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accepted. The </w:t>
                                    </w:r>
                                    <w:r w:rsidR="0033658A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dissolution</w:t>
                                    </w:r>
                                    <w:r w:rsidR="00BC62A1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of a marriage</w:t>
                                    </w:r>
                                    <w:r w:rsidR="00BC62A1" w:rsidRPr="000C2F1C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 xml:space="preserve"> </w:t>
                                    </w:r>
                                    <w:r w:rsidR="00BC62A1" w:rsidRPr="00530FAE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is done by the following</w:t>
                                    </w:r>
                                    <w:r w:rsidR="00506457" w:rsidRPr="00530FAE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documents:</w:t>
                                    </w:r>
                                  </w:p>
                                  <w:p w:rsidR="00BC62A1" w:rsidRPr="00DC4D91" w:rsidRDefault="00BC62A1" w:rsidP="004A627E">
                                    <w:pPr>
                                      <w:pStyle w:val="Content"/>
                                      <w:numPr>
                                        <w:ilvl w:val="0"/>
                                        <w:numId w:val="19"/>
                                      </w:numPr>
                                      <w:jc w:val="both"/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</w:pPr>
                                    <w:r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Death </w:t>
                                    </w:r>
                                    <w:r w:rsidR="00662178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Certificate</w:t>
                                    </w:r>
                                  </w:p>
                                  <w:p w:rsidR="00BC62A1" w:rsidRPr="00DC4D91" w:rsidRDefault="00BC62A1" w:rsidP="004A627E">
                                    <w:pPr>
                                      <w:pStyle w:val="Content"/>
                                      <w:numPr>
                                        <w:ilvl w:val="0"/>
                                        <w:numId w:val="19"/>
                                      </w:numPr>
                                      <w:jc w:val="both"/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</w:pPr>
                                    <w:r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Divorce</w:t>
                                    </w:r>
                                    <w:r w:rsidR="00662178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Decree </w:t>
                                    </w:r>
                                  </w:p>
                                  <w:p w:rsidR="00BC62A1" w:rsidRPr="00DC4D91" w:rsidRDefault="00BC62A1" w:rsidP="004A627E">
                                    <w:pPr>
                                      <w:pStyle w:val="Content"/>
                                      <w:numPr>
                                        <w:ilvl w:val="0"/>
                                        <w:numId w:val="19"/>
                                      </w:numPr>
                                      <w:jc w:val="both"/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</w:pPr>
                                    <w:r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Annulment</w:t>
                                    </w:r>
                                  </w:p>
                                  <w:p w:rsidR="00662178" w:rsidRPr="004D478E" w:rsidRDefault="00662178" w:rsidP="004A627E">
                                    <w:pPr>
                                      <w:pStyle w:val="Content"/>
                                      <w:ind w:left="936"/>
                                      <w:jc w:val="both"/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</w:pPr>
                                    <w:r w:rsidRPr="00DC4D91">
                                      <w:rPr>
                                        <w:rFonts w:ascii="Cambria" w:hAnsi="Cambria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FOREIGN CERTIFICATES:</w:t>
                                    </w:r>
                                    <w:r w:rsidR="0075496F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 I</w:t>
                                    </w:r>
                                    <w:r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n cases where</w:t>
                                    </w:r>
                                    <w:r w:rsidR="0075496F" w:rsidRPr="00DC4D91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documents are not in</w:t>
                                    </w:r>
                                    <w:r w:rsidR="0075496F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 xml:space="preserve"> </w:t>
                                    </w:r>
                                    <w:r w:rsidR="0075496F" w:rsidRPr="00530FAE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English</w:t>
                                    </w:r>
                                    <w:r w:rsidRPr="00530FAE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, a </w:t>
                                    </w:r>
                                    <w:r w:rsidR="006C09B9" w:rsidRPr="00530FAE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certified </w:t>
                                    </w:r>
                                    <w:r w:rsidRPr="00530FAE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translation of the document by an</w:t>
                                    </w:r>
                                    <w:r w:rsidRPr="000C2F1C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 xml:space="preserve"> authorized </w:t>
                                    </w:r>
                                    <w:r w:rsidRPr="00530FAE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translator is required. The translated document as well as the</w:t>
                                    </w:r>
                                    <w:r w:rsidRPr="000C2F1C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 xml:space="preserve"> </w:t>
                                    </w:r>
                                    <w:r w:rsidRPr="004D478E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original or certified copy of the do</w:t>
                                    </w:r>
                                    <w:r w:rsidR="0075496F" w:rsidRPr="004D478E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>cument is</w:t>
                                    </w:r>
                                    <w:r w:rsidRPr="004D478E"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  <w:t xml:space="preserve"> required to be submitted as proof of the same.</w:t>
                                    </w:r>
                                  </w:p>
                                  <w:p w:rsidR="00183C50" w:rsidRPr="00183C50" w:rsidRDefault="00183C50" w:rsidP="004A627E">
                                    <w:pPr>
                                      <w:pStyle w:val="Content"/>
                                      <w:ind w:left="576"/>
                                      <w:jc w:val="both"/>
                                      <w:rPr>
                                        <w:b/>
                                        <w:u w:val="single"/>
                                      </w:rPr>
                                    </w:pPr>
                                  </w:p>
                                  <w:p w:rsidR="00183C50" w:rsidRDefault="00183C50" w:rsidP="00B06B77">
                                    <w:pPr>
                                      <w:pStyle w:val="Content"/>
                                      <w:ind w:left="576"/>
                                    </w:pPr>
                                  </w:p>
                                  <w:p w:rsidR="00B62DED" w:rsidRPr="00665DF7" w:rsidRDefault="00F65437" w:rsidP="00B06B77">
                                    <w:pPr>
                                      <w:pStyle w:val="Content"/>
                                      <w:ind w:left="576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Text Box 156"/>
                              <wps:cNvSpPr txBox="1"/>
                              <wps:spPr>
                                <a:xfrm>
                                  <a:off x="0" y="1213424"/>
                                  <a:ext cx="2197100" cy="408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B62DED" w:rsidRDefault="00B62DED" w:rsidP="00B62DED">
                                    <w:pPr>
                                      <w:pStyle w:val="Heading3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83A3CC" id="Group 153" o:spid="_x0000_s1037" alt="block of text" style="width:363.05pt;height:512.25pt;mso-position-horizontal-relative:char;mso-position-vertical-relative:line" coordorigin="-95" coordsize="46106,6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">
                      <v:shape id="Text Box 154" o:spid="_x0000_s1038" type="#_x0000_t202" style="position:absolute;width:35288;height:10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x/kMMA&#10;AADcAAAADwAAAGRycy9kb3ducmV2LnhtbERPS2sCMRC+C/6HMIXeNFupUlaj1KUPb6JVxNuwmX3Q&#10;zWSbpO76741Q6G0+vucsVr1pxIWcry0reBonIIhzq2suFRy+3kcvIHxA1thYJgVX8rBaDgcLTLXt&#10;eEeXfShFDGGfooIqhDaV0ucVGfRj2xJHrrDOYIjQlVI77GK4aeQkSWbSYM2xocKWsory7/2vUeCK&#10;rjhlb9vz+mPDh93kJyuOn5lSjw/96xxEoD78i//cGx3nT5/h/ky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x/kMMAAADcAAAADwAAAAAAAAAAAAAAAACYAgAAZHJzL2Rv&#10;d25yZXYueG1sUEsFBgAAAAAEAAQA9QAAAIgDAAAAAA==&#10;" fillcolor="#c75454 [3204]" stroked="f" strokeweight=".5pt">
                        <v:textbox inset="21.6pt">
                          <w:txbxContent>
                            <w:p w:rsidR="00B62DED" w:rsidRPr="003358C3" w:rsidRDefault="00F65437" w:rsidP="003E17B5">
                              <w:pPr>
                                <w:pStyle w:val="Heading1"/>
                                <w:rPr>
                                  <w:b/>
                                </w:rPr>
                              </w:pPr>
                              <w:r>
                                <w:t xml:space="preserve">REQUIREMENTS </w:t>
                              </w:r>
                            </w:p>
                          </w:txbxContent>
                        </v:textbox>
                      </v:shape>
                      <v:shape id="Text Box 155" o:spid="_x0000_s1039" type="#_x0000_t202" style="position:absolute;left:-95;top:14932;width:46106;height:5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gL8IA&#10;AADcAAAADwAAAGRycy9kb3ducmV2LnhtbESPQYvCMBCF7wv+hzCCtzVV6LJUo6goeJNtPXgcmrGt&#10;NpPSRK399UYQ9jbDe/O+N/NlZ2pxp9ZVlhVMxhEI4tzqigsFx2z3/QvCeWSNtWVS8CQHy8Xga46J&#10;tg/+o3vqCxFC2CWooPS+SaR0eUkG3dg2xEE729agD2tbSN3iI4SbWk6j6EcarDgQSmxoU1J+TW8m&#10;cG22vfYrL7NdTulax/3lcOqVGg271QyEp87/mz/Xex3qxzG8nwkT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GAvwgAAANwAAAAPAAAAAAAAAAAAAAAAAJgCAABkcnMvZG93&#10;bnJldi54bWxQSwUGAAAAAAQABAD1AAAAhwMAAAAA&#10;" fillcolor="white [3212]" stroked="f" strokeweight=".5pt">
                        <v:textbox>
                          <w:txbxContent>
                            <w:p w:rsidR="00F65437" w:rsidRPr="000C2F1C" w:rsidRDefault="00F65437" w:rsidP="004A627E">
                              <w:pPr>
                                <w:pStyle w:val="Content"/>
                                <w:ind w:left="576"/>
                                <w:jc w:val="both"/>
                                <w:rPr>
                                  <w:rFonts w:ascii="Cambria" w:hAnsi="Cambria"/>
                                  <w:sz w:val="22"/>
                                </w:rPr>
                              </w:pPr>
                              <w:r w:rsidRPr="000C2F1C">
                                <w:rPr>
                                  <w:rFonts w:ascii="Cambria" w:hAnsi="Cambria"/>
                                  <w:sz w:val="22"/>
                                </w:rPr>
                                <w:t xml:space="preserve">Whether you are a foreigner or local the following requirements are mandatory when </w:t>
                              </w:r>
                              <w:r w:rsidR="00BB4570">
                                <w:rPr>
                                  <w:rFonts w:ascii="Cambria" w:hAnsi="Cambria"/>
                                  <w:sz w:val="22"/>
                                </w:rPr>
                                <w:t xml:space="preserve">obtaining a marriage </w:t>
                              </w:r>
                              <w:proofErr w:type="spellStart"/>
                              <w:r w:rsidR="00BB4570">
                                <w:rPr>
                                  <w:rFonts w:ascii="Cambria" w:hAnsi="Cambria"/>
                                  <w:sz w:val="22"/>
                                </w:rPr>
                                <w:t>licenc</w:t>
                              </w:r>
                              <w:r w:rsidR="00662178" w:rsidRPr="000C2F1C">
                                <w:rPr>
                                  <w:rFonts w:ascii="Cambria" w:hAnsi="Cambria"/>
                                  <w:sz w:val="22"/>
                                </w:rPr>
                                <w:t>e</w:t>
                              </w:r>
                              <w:proofErr w:type="spellEnd"/>
                              <w:r w:rsidR="00662178" w:rsidRPr="000C2F1C">
                                <w:rPr>
                                  <w:rFonts w:ascii="Cambria" w:hAnsi="Cambria"/>
                                  <w:sz w:val="22"/>
                                </w:rPr>
                                <w:t xml:space="preserve"> in</w:t>
                              </w:r>
                              <w:r w:rsidRPr="000C2F1C">
                                <w:rPr>
                                  <w:rFonts w:ascii="Cambria" w:hAnsi="Cambria"/>
                                  <w:sz w:val="22"/>
                                </w:rPr>
                                <w:t xml:space="preserve"> S</w:t>
                              </w:r>
                              <w:r w:rsidR="00DC4D91">
                                <w:rPr>
                                  <w:rFonts w:ascii="Cambria" w:hAnsi="Cambria"/>
                                  <w:sz w:val="22"/>
                                </w:rPr>
                                <w:t>ain</w:t>
                              </w:r>
                              <w:r w:rsidRPr="000C2F1C">
                                <w:rPr>
                                  <w:rFonts w:ascii="Cambria" w:hAnsi="Cambria"/>
                                  <w:sz w:val="22"/>
                                </w:rPr>
                                <w:t>t. Lucia.</w:t>
                              </w:r>
                            </w:p>
                            <w:p w:rsidR="00F65437" w:rsidRPr="00DC4D91" w:rsidRDefault="00183C50" w:rsidP="004D478E">
                              <w:pPr>
                                <w:pStyle w:val="Content"/>
                                <w:numPr>
                                  <w:ilvl w:val="0"/>
                                  <w:numId w:val="20"/>
                                </w:numPr>
                                <w:jc w:val="both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DC4D91">
                                <w:rPr>
                                  <w:rFonts w:ascii="Cambria" w:hAnsi="Cambria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 xml:space="preserve">AGE:  </w:t>
                              </w:r>
                              <w:r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parties should be over the age of 18,</w:t>
                              </w:r>
                              <w:r w:rsidR="00A53122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however</w:t>
                              </w:r>
                              <w:r w:rsidR="002E2125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; if</w:t>
                              </w:r>
                              <w:r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543F9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at</w:t>
                              </w:r>
                              <w:r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the age of 16</w:t>
                              </w:r>
                              <w:r w:rsidR="00662178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co</w:t>
                              </w:r>
                              <w:r w:rsidR="002E2125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nsent from the parent or legal g</w:t>
                              </w:r>
                              <w:r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uardian is required. This consent must be</w:t>
                              </w:r>
                              <w:r w:rsidR="00662178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sworn</w:t>
                              </w:r>
                              <w:r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before a Notary Royal</w:t>
                              </w:r>
                              <w:r w:rsidR="00662178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BC62A1" w:rsidRPr="00DC4D91" w:rsidRDefault="00183C50" w:rsidP="004D478E">
                              <w:pPr>
                                <w:pStyle w:val="Content"/>
                                <w:numPr>
                                  <w:ilvl w:val="0"/>
                                  <w:numId w:val="20"/>
                                </w:numPr>
                                <w:jc w:val="both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DC4D91">
                                <w:rPr>
                                  <w:rFonts w:ascii="Cambria" w:hAnsi="Cambria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 xml:space="preserve">PROOF OF </w:t>
                              </w:r>
                              <w:r w:rsidR="00337E49" w:rsidRPr="00DC4D91">
                                <w:rPr>
                                  <w:rFonts w:ascii="Cambria" w:hAnsi="Cambria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IDENTITY:</w:t>
                              </w:r>
                              <w:r w:rsidRPr="00DC4D91">
                                <w:rPr>
                                  <w:rFonts w:ascii="Cambria" w:hAnsi="Cambria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884473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roof of your identity</w:t>
                              </w:r>
                              <w:r w:rsidR="00DC4D91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is required</w:t>
                              </w:r>
                              <w:r w:rsidR="00884473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. For non-nationals</w:t>
                              </w:r>
                              <w:r w:rsidR="002E2125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="00BC62A1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E2125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0D48D7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valid passports</w:t>
                              </w:r>
                              <w:r w:rsidR="00BC62A1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E2125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are mandatory. </w:t>
                              </w:r>
                              <w:r w:rsidR="000D48D7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As it relates to Saint Lucian </w:t>
                              </w:r>
                              <w:r w:rsidR="00BC62A1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Nationals</w:t>
                              </w:r>
                              <w:r w:rsidR="00662178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="000D48D7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valid</w:t>
                              </w:r>
                              <w:r w:rsidR="00BC62A1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identification card</w:t>
                              </w:r>
                              <w:r w:rsid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s,</w:t>
                              </w:r>
                              <w:r w:rsidR="0033658A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driver’s </w:t>
                              </w:r>
                              <w:proofErr w:type="spellStart"/>
                              <w:r w:rsidR="0033658A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licences</w:t>
                              </w:r>
                              <w:proofErr w:type="spellEnd"/>
                              <w:r w:rsidR="0033658A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33658A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or</w:t>
                              </w:r>
                              <w:r w:rsidR="00BC62A1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passports</w:t>
                              </w:r>
                              <w:r w:rsidR="000D48D7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are required</w:t>
                              </w:r>
                              <w:r w:rsidR="00BC62A1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  <w:p w:rsidR="00DC4D91" w:rsidRPr="00DC4D91" w:rsidRDefault="00DC4D91" w:rsidP="004D478E">
                              <w:pPr>
                                <w:pStyle w:val="Content"/>
                                <w:numPr>
                                  <w:ilvl w:val="0"/>
                                  <w:numId w:val="20"/>
                                </w:numPr>
                                <w:jc w:val="both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DC4D91">
                                <w:rPr>
                                  <w:rFonts w:ascii="Cambria" w:hAnsi="Cambria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NO RELATION:</w:t>
                              </w:r>
                              <w:r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In the direct line, marriage is prohibited between ascendants and descendants and between persons connected by alliance whether the connection be legitimate or natural. </w:t>
                              </w:r>
                            </w:p>
                            <w:p w:rsidR="00DC4D91" w:rsidRPr="00DC4D91" w:rsidRDefault="00DC4D91" w:rsidP="004D478E">
                              <w:pPr>
                                <w:pStyle w:val="Content"/>
                                <w:numPr>
                                  <w:ilvl w:val="0"/>
                                  <w:numId w:val="20"/>
                                </w:numPr>
                                <w:jc w:val="both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DC4D91">
                                <w:rPr>
                                  <w:rFonts w:ascii="Cambria" w:hAnsi="Cambria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PRESENT:</w:t>
                              </w:r>
                              <w:r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The parties must both have their respective places of abode within Saint Lucia preceding the date of the marriage petition. </w:t>
                              </w:r>
                            </w:p>
                            <w:p w:rsidR="00BC62A1" w:rsidRPr="00530FAE" w:rsidRDefault="00884473" w:rsidP="004D478E">
                              <w:pPr>
                                <w:pStyle w:val="Content"/>
                                <w:numPr>
                                  <w:ilvl w:val="0"/>
                                  <w:numId w:val="20"/>
                                </w:numPr>
                                <w:jc w:val="both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DC4D91">
                                <w:rPr>
                                  <w:rFonts w:ascii="Cambria" w:hAnsi="Cambria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DOCUM</w:t>
                              </w:r>
                              <w:r w:rsidR="00BC62A1" w:rsidRPr="00DC4D91">
                                <w:rPr>
                                  <w:rFonts w:ascii="Cambria" w:hAnsi="Cambria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ENTS:</w:t>
                              </w:r>
                              <w:r w:rsidR="00506457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I</w:t>
                              </w:r>
                              <w:r w:rsidR="00BC62A1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506457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C62A1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cases of remarriages, the parties must prove that the previous marriage has been properly </w:t>
                              </w:r>
                              <w:r w:rsidR="00592924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dissolved</w:t>
                              </w:r>
                              <w:r w:rsidR="00BC62A1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. Only original</w:t>
                              </w:r>
                              <w:r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divorce</w:t>
                              </w:r>
                              <w:r w:rsidR="00BC62A1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certificates or certified </w:t>
                              </w:r>
                              <w:r w:rsidR="00506457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copies endorsed </w:t>
                              </w:r>
                              <w:r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by a court registry are </w:t>
                              </w:r>
                              <w:r w:rsidR="00BC62A1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accepted. The </w:t>
                              </w:r>
                              <w:r w:rsidR="0033658A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dissolution</w:t>
                              </w:r>
                              <w:r w:rsidR="00BC62A1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of a marriage</w:t>
                              </w:r>
                              <w:r w:rsidR="00BC62A1" w:rsidRPr="000C2F1C">
                                <w:rPr>
                                  <w:rFonts w:ascii="Cambria" w:hAnsi="Cambria"/>
                                  <w:sz w:val="22"/>
                                </w:rPr>
                                <w:t xml:space="preserve"> </w:t>
                              </w:r>
                              <w:r w:rsidR="00BC62A1" w:rsidRPr="00530FAE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is done by the following</w:t>
                              </w:r>
                              <w:r w:rsidR="00506457" w:rsidRPr="00530FAE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documents:</w:t>
                              </w:r>
                            </w:p>
                            <w:p w:rsidR="00BC62A1" w:rsidRPr="00DC4D91" w:rsidRDefault="00BC62A1" w:rsidP="004A627E">
                              <w:pPr>
                                <w:pStyle w:val="Content"/>
                                <w:numPr>
                                  <w:ilvl w:val="0"/>
                                  <w:numId w:val="19"/>
                                </w:numPr>
                                <w:jc w:val="both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Death </w:t>
                              </w:r>
                              <w:r w:rsidR="00662178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Certificate</w:t>
                              </w:r>
                            </w:p>
                            <w:p w:rsidR="00BC62A1" w:rsidRPr="00DC4D91" w:rsidRDefault="00BC62A1" w:rsidP="004A627E">
                              <w:pPr>
                                <w:pStyle w:val="Content"/>
                                <w:numPr>
                                  <w:ilvl w:val="0"/>
                                  <w:numId w:val="19"/>
                                </w:numPr>
                                <w:jc w:val="both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Divorce</w:t>
                              </w:r>
                              <w:r w:rsidR="00662178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Decree </w:t>
                              </w:r>
                            </w:p>
                            <w:p w:rsidR="00BC62A1" w:rsidRPr="00DC4D91" w:rsidRDefault="00BC62A1" w:rsidP="004A627E">
                              <w:pPr>
                                <w:pStyle w:val="Content"/>
                                <w:numPr>
                                  <w:ilvl w:val="0"/>
                                  <w:numId w:val="19"/>
                                </w:numPr>
                                <w:jc w:val="both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Annulment</w:t>
                              </w:r>
                            </w:p>
                            <w:p w:rsidR="00662178" w:rsidRPr="004D478E" w:rsidRDefault="00662178" w:rsidP="004A627E">
                              <w:pPr>
                                <w:pStyle w:val="Content"/>
                                <w:ind w:left="936"/>
                                <w:jc w:val="both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DC4D91">
                                <w:rPr>
                                  <w:rFonts w:ascii="Cambria" w:hAnsi="Cambria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FOREIGN CERTIFICATES:</w:t>
                              </w:r>
                              <w:r w:rsidR="0075496F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 I</w:t>
                              </w:r>
                              <w:r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n cases where</w:t>
                              </w:r>
                              <w:r w:rsidR="0075496F" w:rsidRPr="00DC4D9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documents are not in</w:t>
                              </w:r>
                              <w:r w:rsidR="0075496F">
                                <w:rPr>
                                  <w:rFonts w:ascii="Cambria" w:hAnsi="Cambria"/>
                                  <w:sz w:val="22"/>
                                </w:rPr>
                                <w:t xml:space="preserve"> </w:t>
                              </w:r>
                              <w:r w:rsidR="0075496F" w:rsidRPr="00530FAE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English</w:t>
                              </w:r>
                              <w:r w:rsidRPr="00530FAE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, a </w:t>
                              </w:r>
                              <w:r w:rsidR="006C09B9" w:rsidRPr="00530FAE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certified </w:t>
                              </w:r>
                              <w:r w:rsidRPr="00530FAE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translation of the document by an</w:t>
                              </w:r>
                              <w:r w:rsidRPr="000C2F1C">
                                <w:rPr>
                                  <w:rFonts w:ascii="Cambria" w:hAnsi="Cambria"/>
                                  <w:sz w:val="22"/>
                                </w:rPr>
                                <w:t xml:space="preserve"> authorized </w:t>
                              </w:r>
                              <w:r w:rsidRPr="00530FAE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translator is required. The translated document as well as the</w:t>
                              </w:r>
                              <w:r w:rsidRPr="000C2F1C">
                                <w:rPr>
                                  <w:rFonts w:ascii="Cambria" w:hAnsi="Cambria"/>
                                  <w:sz w:val="22"/>
                                </w:rPr>
                                <w:t xml:space="preserve"> </w:t>
                              </w:r>
                              <w:r w:rsidRPr="004D478E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original or certified copy of the do</w:t>
                              </w:r>
                              <w:r w:rsidR="0075496F" w:rsidRPr="004D478E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cument is</w:t>
                              </w:r>
                              <w:r w:rsidRPr="004D478E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required to be submitted as proof of the same.</w:t>
                              </w:r>
                            </w:p>
                            <w:p w:rsidR="00183C50" w:rsidRPr="00183C50" w:rsidRDefault="00183C50" w:rsidP="004A627E">
                              <w:pPr>
                                <w:pStyle w:val="Content"/>
                                <w:ind w:left="576"/>
                                <w:jc w:val="both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183C50" w:rsidRDefault="00183C50" w:rsidP="00B06B77">
                              <w:pPr>
                                <w:pStyle w:val="Content"/>
                                <w:ind w:left="576"/>
                              </w:pPr>
                            </w:p>
                            <w:p w:rsidR="00B62DED" w:rsidRPr="00665DF7" w:rsidRDefault="00F65437" w:rsidP="00B06B77">
                              <w:pPr>
                                <w:pStyle w:val="Content"/>
                                <w:ind w:left="576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156" o:spid="_x0000_s1040" type="#_x0000_t202" style="position:absolute;top:12134;width:21971;height:4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jKcUA&#10;AADcAAAADwAAAGRycy9kb3ducmV2LnhtbERPS2vCQBC+C/0PyxR6003FSolughSCj+rBtFC8TbPT&#10;JJidDdmtxv76riB4m4/vOfO0N404UedqywqeRxEI4sLqmksFnx/Z8BWE88gaG8uk4EIO0uRhMMdY&#10;2zPv6ZT7UoQQdjEqqLxvYyldUZFBN7ItceB+bGfQB9iVUnd4DuGmkeMomkqDNYeGClt6q6g45r9G&#10;wRfu7Gq5mUy2i/XlWHz/Ze/5IVPq6bFfzEB46v1dfHOvdJj/MoXrM+ECm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qMpxQAAANwAAAAPAAAAAAAAAAAAAAAAAJgCAABkcnMv&#10;ZG93bnJldi54bWxQSwUGAAAAAAQABAD1AAAAigMAAAAA&#10;" filled="f" stroked="f" strokeweight=".5pt">
                        <v:textbox inset="36pt">
                          <w:txbxContent>
                            <w:p w:rsidR="00B62DED" w:rsidRDefault="00B62DED" w:rsidP="00B62DED">
                              <w:pPr>
                                <w:pStyle w:val="Heading3"/>
                                <w:jc w:val="left"/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B62DED" w:rsidRPr="00B62DED" w:rsidRDefault="00662178" w:rsidP="00B62DED">
            <w:r>
              <w:rPr>
                <w:iCs/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25F5C830" wp14:editId="610D9228">
                      <wp:extent cx="4505325" cy="1524000"/>
                      <wp:effectExtent l="0" t="0" r="0" b="0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532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2178" w:rsidRPr="00662178" w:rsidRDefault="00662178" w:rsidP="00662178">
                                  <w:pPr>
                                    <w:pStyle w:val="Subtitlearticles"/>
                                    <w:ind w:left="0"/>
                                    <w:rPr>
                                      <w:color w:val="44546A" w:themeColor="text2"/>
                                      <w:sz w:val="32"/>
                                    </w:rPr>
                                  </w:pPr>
                                  <w:r w:rsidRPr="00662178">
                                    <w:rPr>
                                      <w:color w:val="44546A" w:themeColor="text2"/>
                                      <w:sz w:val="32"/>
                                    </w:rPr>
                                    <w:t>M</w:t>
                                  </w:r>
                                  <w:r w:rsidR="00BB4570">
                                    <w:rPr>
                                      <w:color w:val="44546A" w:themeColor="text2"/>
                                      <w:sz w:val="32"/>
                                    </w:rPr>
                                    <w:t xml:space="preserve">arriage </w:t>
                                  </w:r>
                                  <w:proofErr w:type="spellStart"/>
                                  <w:r w:rsidR="00BB4570">
                                    <w:rPr>
                                      <w:color w:val="44546A" w:themeColor="text2"/>
                                      <w:sz w:val="32"/>
                                    </w:rPr>
                                    <w:t>Licenc</w:t>
                                  </w:r>
                                  <w:r w:rsidRPr="00662178">
                                    <w:rPr>
                                      <w:color w:val="44546A" w:themeColor="text2"/>
                                      <w:sz w:val="32"/>
                                    </w:rPr>
                                    <w:t>e</w:t>
                                  </w:r>
                                  <w:proofErr w:type="spellEnd"/>
                                  <w:r w:rsidRPr="00662178">
                                    <w:rPr>
                                      <w:color w:val="44546A" w:themeColor="text2"/>
                                      <w:sz w:val="32"/>
                                    </w:rPr>
                                    <w:t xml:space="preserve"> Fees:</w:t>
                                  </w:r>
                                </w:p>
                                <w:p w:rsidR="00662178" w:rsidRPr="00662178" w:rsidRDefault="00BB4570" w:rsidP="00662178">
                                  <w:pPr>
                                    <w:pStyle w:val="Subtitlearticles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color w:val="44546A" w:themeColor="text2"/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44546A" w:themeColor="text2"/>
                                      <w:sz w:val="32"/>
                                    </w:rPr>
                                    <w:t xml:space="preserve">Ordinary </w:t>
                                  </w:r>
                                  <w:proofErr w:type="spellStart"/>
                                  <w:r>
                                    <w:rPr>
                                      <w:color w:val="44546A" w:themeColor="text2"/>
                                      <w:sz w:val="32"/>
                                    </w:rPr>
                                    <w:t>Licenc</w:t>
                                  </w:r>
                                  <w:r w:rsidR="00662178" w:rsidRPr="00662178">
                                    <w:rPr>
                                      <w:color w:val="44546A" w:themeColor="text2"/>
                                      <w:sz w:val="32"/>
                                    </w:rPr>
                                    <w:t>e</w:t>
                                  </w:r>
                                  <w:proofErr w:type="spellEnd"/>
                                  <w:r>
                                    <w:rPr>
                                      <w:color w:val="44546A" w:themeColor="text2"/>
                                      <w:sz w:val="32"/>
                                    </w:rPr>
                                    <w:t xml:space="preserve"> - </w:t>
                                  </w:r>
                                  <w:r w:rsidR="00662178" w:rsidRPr="00662178">
                                    <w:rPr>
                                      <w:color w:val="44546A" w:themeColor="text2"/>
                                      <w:sz w:val="32"/>
                                    </w:rPr>
                                    <w:t>$335.00 EC</w:t>
                                  </w:r>
                                </w:p>
                                <w:p w:rsidR="00662178" w:rsidRPr="00662178" w:rsidRDefault="00662178" w:rsidP="00662178">
                                  <w:pPr>
                                    <w:pStyle w:val="Subtitlearticles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color w:val="44546A" w:themeColor="text2"/>
                                      <w:sz w:val="32"/>
                                    </w:rPr>
                                  </w:pPr>
                                  <w:r w:rsidRPr="00662178">
                                    <w:rPr>
                                      <w:color w:val="44546A" w:themeColor="text2"/>
                                      <w:sz w:val="32"/>
                                    </w:rPr>
                                    <w:t xml:space="preserve">Emergency </w:t>
                                  </w:r>
                                  <w:proofErr w:type="spellStart"/>
                                  <w:r w:rsidRPr="00662178">
                                    <w:rPr>
                                      <w:color w:val="44546A" w:themeColor="text2"/>
                                      <w:sz w:val="32"/>
                                    </w:rPr>
                                    <w:t>Lic</w:t>
                                  </w:r>
                                  <w:r w:rsidR="00BB4570">
                                    <w:rPr>
                                      <w:color w:val="44546A" w:themeColor="text2"/>
                                      <w:sz w:val="32"/>
                                    </w:rPr>
                                    <w:t>enc</w:t>
                                  </w:r>
                                  <w:r w:rsidRPr="00662178">
                                    <w:rPr>
                                      <w:color w:val="44546A" w:themeColor="text2"/>
                                      <w:sz w:val="32"/>
                                    </w:rPr>
                                    <w:t>e</w:t>
                                  </w:r>
                                  <w:proofErr w:type="spellEnd"/>
                                  <w:r w:rsidRPr="00662178">
                                    <w:rPr>
                                      <w:color w:val="44546A" w:themeColor="text2"/>
                                      <w:sz w:val="32"/>
                                    </w:rPr>
                                    <w:t xml:space="preserve"> - $540.00 EC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F5C830" id="Text Box 7" o:spid="_x0000_s1041" type="#_x0000_t202" style="width:354.75pt;height:1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" filled="f" stroked="f" strokeweight=".5pt">
                      <v:textbox inset="36pt,14.4pt">
                        <w:txbxContent>
                          <w:p w:rsidR="00662178" w:rsidRPr="00662178" w:rsidRDefault="00662178" w:rsidP="00662178">
                            <w:pPr>
                              <w:pStyle w:val="Subtitlearticles"/>
                              <w:ind w:left="0"/>
                              <w:rPr>
                                <w:color w:val="44546A" w:themeColor="text2"/>
                                <w:sz w:val="32"/>
                              </w:rPr>
                            </w:pPr>
                            <w:r w:rsidRPr="00662178">
                              <w:rPr>
                                <w:color w:val="44546A" w:themeColor="text2"/>
                                <w:sz w:val="32"/>
                              </w:rPr>
                              <w:t>M</w:t>
                            </w:r>
                            <w:r w:rsidR="00BB4570">
                              <w:rPr>
                                <w:color w:val="44546A" w:themeColor="text2"/>
                                <w:sz w:val="32"/>
                              </w:rPr>
                              <w:t xml:space="preserve">arriage </w:t>
                            </w:r>
                            <w:proofErr w:type="spellStart"/>
                            <w:r w:rsidR="00BB4570">
                              <w:rPr>
                                <w:color w:val="44546A" w:themeColor="text2"/>
                                <w:sz w:val="32"/>
                              </w:rPr>
                              <w:t>Licenc</w:t>
                            </w:r>
                            <w:r w:rsidRPr="00662178">
                              <w:rPr>
                                <w:color w:val="44546A" w:themeColor="text2"/>
                                <w:sz w:val="32"/>
                              </w:rPr>
                              <w:t>e</w:t>
                            </w:r>
                            <w:proofErr w:type="spellEnd"/>
                            <w:r w:rsidRPr="00662178">
                              <w:rPr>
                                <w:color w:val="44546A" w:themeColor="text2"/>
                                <w:sz w:val="32"/>
                              </w:rPr>
                              <w:t xml:space="preserve"> Fees:</w:t>
                            </w:r>
                          </w:p>
                          <w:p w:rsidR="00662178" w:rsidRPr="00662178" w:rsidRDefault="00BB4570" w:rsidP="00662178">
                            <w:pPr>
                              <w:pStyle w:val="Subtitlearticles"/>
                              <w:numPr>
                                <w:ilvl w:val="0"/>
                                <w:numId w:val="18"/>
                              </w:numPr>
                              <w:rPr>
                                <w:color w:val="44546A" w:themeColor="text2"/>
                                <w:sz w:val="32"/>
                              </w:rPr>
                            </w:pPr>
                            <w:r>
                              <w:rPr>
                                <w:color w:val="44546A" w:themeColor="text2"/>
                                <w:sz w:val="32"/>
                              </w:rPr>
                              <w:t xml:space="preserve">Ordinary </w:t>
                            </w:r>
                            <w:proofErr w:type="spellStart"/>
                            <w:r>
                              <w:rPr>
                                <w:color w:val="44546A" w:themeColor="text2"/>
                                <w:sz w:val="32"/>
                              </w:rPr>
                              <w:t>Licenc</w:t>
                            </w:r>
                            <w:r w:rsidR="00662178" w:rsidRPr="00662178">
                              <w:rPr>
                                <w:color w:val="44546A" w:themeColor="text2"/>
                                <w:sz w:val="32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color w:val="44546A" w:themeColor="text2"/>
                                <w:sz w:val="32"/>
                              </w:rPr>
                              <w:t xml:space="preserve"> - </w:t>
                            </w:r>
                            <w:r w:rsidR="00662178" w:rsidRPr="00662178">
                              <w:rPr>
                                <w:color w:val="44546A" w:themeColor="text2"/>
                                <w:sz w:val="32"/>
                              </w:rPr>
                              <w:t>$335.00 EC</w:t>
                            </w:r>
                          </w:p>
                          <w:p w:rsidR="00662178" w:rsidRPr="00662178" w:rsidRDefault="00662178" w:rsidP="00662178">
                            <w:pPr>
                              <w:pStyle w:val="Subtitlearticles"/>
                              <w:numPr>
                                <w:ilvl w:val="0"/>
                                <w:numId w:val="18"/>
                              </w:numPr>
                              <w:rPr>
                                <w:color w:val="44546A" w:themeColor="text2"/>
                                <w:sz w:val="32"/>
                              </w:rPr>
                            </w:pPr>
                            <w:r w:rsidRPr="00662178">
                              <w:rPr>
                                <w:color w:val="44546A" w:themeColor="text2"/>
                                <w:sz w:val="32"/>
                              </w:rPr>
                              <w:t xml:space="preserve">Emergency </w:t>
                            </w:r>
                            <w:proofErr w:type="spellStart"/>
                            <w:r w:rsidRPr="00662178">
                              <w:rPr>
                                <w:color w:val="44546A" w:themeColor="text2"/>
                                <w:sz w:val="32"/>
                              </w:rPr>
                              <w:t>Lic</w:t>
                            </w:r>
                            <w:r w:rsidR="00BB4570">
                              <w:rPr>
                                <w:color w:val="44546A" w:themeColor="text2"/>
                                <w:sz w:val="32"/>
                              </w:rPr>
                              <w:t>enc</w:t>
                            </w:r>
                            <w:r w:rsidRPr="00662178">
                              <w:rPr>
                                <w:color w:val="44546A" w:themeColor="text2"/>
                                <w:sz w:val="32"/>
                              </w:rPr>
                              <w:t>e</w:t>
                            </w:r>
                            <w:proofErr w:type="spellEnd"/>
                            <w:r w:rsidRPr="00662178">
                              <w:rPr>
                                <w:color w:val="44546A" w:themeColor="text2"/>
                                <w:sz w:val="32"/>
                              </w:rPr>
                              <w:t xml:space="preserve"> - $540.00 EC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854" w:type="dxa"/>
            <w:vMerge w:val="restart"/>
          </w:tcPr>
          <w:p w:rsidR="00B62DED" w:rsidRPr="00665DF7" w:rsidRDefault="00310969" w:rsidP="00B62DED">
            <w:pPr>
              <w:pStyle w:val="Heading4"/>
              <w:jc w:val="center"/>
              <w:rPr>
                <w:rStyle w:val="Emphasis"/>
                <w:i w:val="0"/>
                <w:color w:val="000000" w:themeColor="text1"/>
              </w:rPr>
            </w:pPr>
            <w:r>
              <w:rPr>
                <w:rFonts w:ascii="Century Gothic" w:hAnsi="Century Gothic"/>
                <w:b/>
                <w:iCs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755008" behindDoc="0" locked="0" layoutInCell="1" allowOverlap="1" wp14:anchorId="29030291" wp14:editId="73863676">
                  <wp:simplePos x="0" y="0"/>
                  <wp:positionH relativeFrom="page">
                    <wp:posOffset>-397510</wp:posOffset>
                  </wp:positionH>
                  <wp:positionV relativeFrom="page">
                    <wp:posOffset>6629400</wp:posOffset>
                  </wp:positionV>
                  <wp:extent cx="3035935" cy="224790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arrige-cartoon-engagement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35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7570">
              <w:rPr>
                <w:rFonts w:ascii="Century Gothic" w:hAnsi="Century Gothic"/>
                <w:b/>
                <w:iCs/>
                <w:noProof/>
                <w:color w:val="000000" w:themeColor="text1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5616" behindDoc="1" locked="0" layoutInCell="1" allowOverlap="1" wp14:anchorId="28B05D1A" wp14:editId="10F08298">
                      <wp:simplePos x="0" y="0"/>
                      <wp:positionH relativeFrom="column">
                        <wp:posOffset>136880</wp:posOffset>
                      </wp:positionH>
                      <wp:positionV relativeFrom="paragraph">
                        <wp:posOffset>6076610</wp:posOffset>
                      </wp:positionV>
                      <wp:extent cx="2502794" cy="128935"/>
                      <wp:effectExtent l="0" t="0" r="0" b="4445"/>
                      <wp:wrapNone/>
                      <wp:docPr id="161" name="Rect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2794" cy="128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2C2997" id="Rectangle 161" o:spid="_x0000_s1026" style="position:absolute;margin-left:10.8pt;margin-top:478.45pt;width:197.05pt;height:10.1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" fillcolor="white [3212]" stroked="f" strokeweight="1pt"/>
                  </w:pict>
                </mc:Fallback>
              </mc:AlternateContent>
            </w:r>
          </w:p>
        </w:tc>
      </w:tr>
      <w:tr w:rsidR="00B62DED" w:rsidRPr="00ED6510" w:rsidTr="001917B8">
        <w:trPr>
          <w:trHeight w:val="2704"/>
        </w:trPr>
        <w:tc>
          <w:tcPr>
            <w:tcW w:w="8280" w:type="dxa"/>
          </w:tcPr>
          <w:p w:rsidR="00B62DED" w:rsidRDefault="00310969" w:rsidP="005D5E52">
            <w:pPr>
              <w:pStyle w:val="Heading4"/>
              <w:rPr>
                <w:iCs/>
                <w:noProof/>
                <w:color w:val="000000" w:themeColor="text1"/>
              </w:rPr>
            </w:pPr>
            <w:r w:rsidRPr="00310969">
              <w:rPr>
                <w:rFonts w:ascii="Century Gothic" w:eastAsia="Calibri" w:hAnsi="Century Gothic"/>
                <w:b/>
                <w:i/>
                <w:iCs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58080" behindDoc="1" locked="0" layoutInCell="1" allowOverlap="1" wp14:anchorId="093395A5" wp14:editId="1B0090F8">
                  <wp:simplePos x="0" y="0"/>
                  <wp:positionH relativeFrom="column">
                    <wp:posOffset>2977096</wp:posOffset>
                  </wp:positionH>
                  <wp:positionV relativeFrom="paragraph">
                    <wp:posOffset>-2431631</wp:posOffset>
                  </wp:positionV>
                  <wp:extent cx="2317317" cy="7956151"/>
                  <wp:effectExtent l="190500" t="190500" r="197485" b="19748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8812" cy="7961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i/>
                <w:iCs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706880" behindDoc="1" locked="0" layoutInCell="1" allowOverlap="1" wp14:anchorId="6E1D89C4" wp14:editId="7E3B04DB">
                  <wp:simplePos x="0" y="0"/>
                  <wp:positionH relativeFrom="column">
                    <wp:posOffset>8184515</wp:posOffset>
                  </wp:positionH>
                  <wp:positionV relativeFrom="paragraph">
                    <wp:posOffset>400050</wp:posOffset>
                  </wp:positionV>
                  <wp:extent cx="7868285" cy="2940050"/>
                  <wp:effectExtent l="190500" t="190500" r="189865" b="18415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8285" cy="294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54" w:type="dxa"/>
            <w:vMerge/>
          </w:tcPr>
          <w:p w:rsidR="00B62DED" w:rsidRDefault="00B62DED" w:rsidP="005D5E52">
            <w:pPr>
              <w:pStyle w:val="Heading4"/>
              <w:rPr>
                <w:iCs/>
                <w:noProof/>
                <w:color w:val="000000" w:themeColor="text1"/>
              </w:rPr>
            </w:pPr>
          </w:p>
        </w:tc>
      </w:tr>
    </w:tbl>
    <w:p w:rsidR="00772F68" w:rsidRDefault="00772F68" w:rsidP="00772F68">
      <w:pPr>
        <w:ind w:left="0"/>
        <w:rPr>
          <w:rFonts w:ascii="Palatino" w:hAnsi="Palatino"/>
        </w:rPr>
      </w:pPr>
    </w:p>
    <w:p w:rsidR="00772F68" w:rsidRPr="00772F68" w:rsidRDefault="00772F68" w:rsidP="00772F68">
      <w:pPr>
        <w:spacing w:before="0"/>
        <w:ind w:left="0"/>
        <w:rPr>
          <w:rFonts w:ascii="Palatino" w:hAnsi="Palatino"/>
        </w:rPr>
      </w:pPr>
    </w:p>
    <w:tbl>
      <w:tblPr>
        <w:tblpPr w:leftFromText="180" w:rightFromText="180" w:horzAnchor="margin" w:tblpXSpec="center" w:tblpY="-1557"/>
        <w:tblW w:w="1313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8"/>
        <w:gridCol w:w="366"/>
      </w:tblGrid>
      <w:tr w:rsidR="00772F68" w:rsidRPr="00ED6510" w:rsidTr="00310969">
        <w:trPr>
          <w:trHeight w:val="1890"/>
        </w:trPr>
        <w:tc>
          <w:tcPr>
            <w:tcW w:w="13134" w:type="dxa"/>
            <w:gridSpan w:val="2"/>
          </w:tcPr>
          <w:p w:rsidR="00772F68" w:rsidRPr="00ED6510" w:rsidRDefault="00772F68" w:rsidP="005D5E52">
            <w:pPr>
              <w:pStyle w:val="Heading4"/>
              <w:rPr>
                <w:rStyle w:val="Emphasis"/>
                <w:color w:val="000000" w:themeColor="text1"/>
              </w:rPr>
            </w:pPr>
            <w:r w:rsidRPr="00ED6510">
              <w:rPr>
                <w:rStyle w:val="Emphasis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7664" behindDoc="1" locked="0" layoutInCell="1" allowOverlap="1" wp14:anchorId="3936520D" wp14:editId="73F68660">
                      <wp:simplePos x="0" y="0"/>
                      <wp:positionH relativeFrom="column">
                        <wp:posOffset>14994</wp:posOffset>
                      </wp:positionH>
                      <wp:positionV relativeFrom="page">
                        <wp:posOffset>-27296</wp:posOffset>
                      </wp:positionV>
                      <wp:extent cx="8106410" cy="422275"/>
                      <wp:effectExtent l="0" t="0" r="8890" b="0"/>
                      <wp:wrapNone/>
                      <wp:docPr id="8" name="Rectangle 8" descr="color bloc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06410" cy="422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545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F1618" id="Rectangle 8" o:spid="_x0000_s1026" alt="color block line" style="position:absolute;margin-left:1.2pt;margin-top:-2.15pt;width:638.3pt;height:33.25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" fillcolor="#c75454" stroked="f" strokeweight="1pt">
                      <w10:wrap anchory="page"/>
                    </v:rect>
                  </w:pict>
                </mc:Fallback>
              </mc:AlternateContent>
            </w:r>
          </w:p>
          <w:p w:rsidR="00772F68" w:rsidRDefault="003358C3" w:rsidP="005D5E52">
            <w:pPr>
              <w:pStyle w:val="Heading4"/>
              <w:rPr>
                <w:rStyle w:val="Emphasis"/>
                <w:color w:val="000000" w:themeColor="text1"/>
              </w:rPr>
            </w:pPr>
            <w:r>
              <w:rPr>
                <w:rFonts w:ascii="Century Gothic" w:hAnsi="Century Gothic"/>
                <w:b/>
                <w:i/>
                <w:iCs/>
                <w:noProof/>
                <w:color w:val="000000" w:themeColor="text1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0736" behindDoc="1" locked="0" layoutInCell="1" allowOverlap="1" wp14:anchorId="538DFFEB" wp14:editId="099FBBB5">
                      <wp:simplePos x="0" y="0"/>
                      <wp:positionH relativeFrom="column">
                        <wp:posOffset>5959312</wp:posOffset>
                      </wp:positionH>
                      <wp:positionV relativeFrom="paragraph">
                        <wp:posOffset>210033</wp:posOffset>
                      </wp:positionV>
                      <wp:extent cx="1870231" cy="553697"/>
                      <wp:effectExtent l="0" t="0" r="15875" b="18415"/>
                      <wp:wrapNone/>
                      <wp:docPr id="11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0231" cy="5536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2F68" w:rsidRPr="00ED6510" w:rsidRDefault="00772F68" w:rsidP="00772F68">
                                  <w:pPr>
                                    <w:pStyle w:val="Heading3"/>
                                  </w:pPr>
                                  <w:r>
                                    <w:t xml:space="preserve">Page </w:t>
                                  </w:r>
                                  <w:r w:rsidR="00CE7301"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8DFFEB" id="Text Box 12" o:spid="_x0000_s1042" type="#_x0000_t202" style="position:absolute;left:0;text-align:left;margin-left:469.25pt;margin-top:16.55pt;width:147.25pt;height:43.6pt;z-index:-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8XysQ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" filled="f" stroked="f">
                      <v:textbox inset="0,0,0,0">
                        <w:txbxContent>
                          <w:p w:rsidR="00772F68" w:rsidRPr="00ED6510" w:rsidRDefault="00772F68" w:rsidP="00772F68">
                            <w:pPr>
                              <w:pStyle w:val="Heading3"/>
                            </w:pPr>
                            <w:r>
                              <w:t xml:space="preserve">Page </w:t>
                            </w:r>
                            <w:r w:rsidR="00CE7301"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2F68" w:rsidRPr="00ED6510">
              <w:rPr>
                <w:rStyle w:val="Emphasis"/>
                <w:color w:val="000000" w:themeColor="text1"/>
              </w:rPr>
              <w:br w:type="page"/>
            </w:r>
          </w:p>
          <w:p w:rsidR="00310969" w:rsidRDefault="00772F68" w:rsidP="005D5E52">
            <w:pPr>
              <w:tabs>
                <w:tab w:val="left" w:pos="1230"/>
                <w:tab w:val="left" w:pos="7501"/>
              </w:tabs>
            </w:pPr>
            <w:r>
              <w:tab/>
            </w:r>
          </w:p>
          <w:p w:rsidR="00772F68" w:rsidRPr="00310969" w:rsidRDefault="00310969" w:rsidP="00310969">
            <w:pPr>
              <w:tabs>
                <w:tab w:val="left" w:pos="8655"/>
              </w:tabs>
            </w:pPr>
            <w:r>
              <w:tab/>
            </w:r>
          </w:p>
        </w:tc>
      </w:tr>
      <w:tr w:rsidR="00772F68" w:rsidRPr="00ED6510" w:rsidTr="003B4096">
        <w:trPr>
          <w:trHeight w:val="9900"/>
        </w:trPr>
        <w:tc>
          <w:tcPr>
            <w:tcW w:w="8280" w:type="dxa"/>
          </w:tcPr>
          <w:p w:rsidR="00772F68" w:rsidRDefault="00772F68" w:rsidP="005D5E52">
            <w:pPr>
              <w:pStyle w:val="Heading4"/>
              <w:rPr>
                <w:rStyle w:val="Emphasis"/>
                <w:i w:val="0"/>
                <w:color w:val="000000" w:themeColor="text1"/>
              </w:rPr>
            </w:pPr>
          </w:p>
          <w:p w:rsidR="00772F68" w:rsidRPr="00B62DED" w:rsidRDefault="003B4096" w:rsidP="005D5E52">
            <w:r>
              <w:rPr>
                <w:iCs/>
                <w:noProof/>
                <w:color w:val="000000" w:themeColor="text1"/>
              </w:rPr>
              <mc:AlternateContent>
                <mc:Choice Requires="wpg">
                  <w:drawing>
                    <wp:inline distT="0" distB="0" distL="0" distR="0" wp14:anchorId="4A967DCE" wp14:editId="0A651DB5">
                      <wp:extent cx="7915864" cy="5924550"/>
                      <wp:effectExtent l="0" t="0" r="9525" b="0"/>
                      <wp:docPr id="13" name="Group 13" descr="block of tex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15864" cy="5924550"/>
                                <a:chOff x="0" y="0"/>
                                <a:chExt cx="7915864" cy="6677208"/>
                              </a:xfrm>
                            </wpg:grpSpPr>
                            <wps:wsp>
                              <wps:cNvPr id="14" name="Text Box 14"/>
                              <wps:cNvSpPr txBox="1"/>
                              <wps:spPr>
                                <a:xfrm>
                                  <a:off x="0" y="0"/>
                                  <a:ext cx="3734874" cy="1104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3B4096" w:rsidRPr="00665DF7" w:rsidRDefault="003B4096" w:rsidP="003B4096">
                                    <w:pPr>
                                      <w:pStyle w:val="Subtitlearticles"/>
                                      <w:rPr>
                                        <w:rFonts w:ascii="Century Gothic" w:hAnsi="Century Gothic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48"/>
                                        <w:szCs w:val="48"/>
                                      </w:rPr>
                                      <w:t>Frequently Asked Questions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274320" tIns="4572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Text Box 15"/>
                              <wps:cNvSpPr txBox="1"/>
                              <wps:spPr>
                                <a:xfrm>
                                  <a:off x="97109" y="1622088"/>
                                  <a:ext cx="7818755" cy="5055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3B4096" w:rsidRPr="00B46D64" w:rsidRDefault="003B4096" w:rsidP="003B4096">
                                    <w:pPr>
                                      <w:pStyle w:val="Content"/>
                                      <w:numPr>
                                        <w:ilvl w:val="0"/>
                                        <w:numId w:val="23"/>
                                      </w:numPr>
                                      <w:jc w:val="both"/>
                                      <w:rPr>
                                        <w:rFonts w:ascii="Cambria" w:hAnsi="Cambria"/>
                                        <w:b/>
                                        <w:sz w:val="22"/>
                                        <w:u w:val="thick"/>
                                      </w:rPr>
                                    </w:pPr>
                                    <w:r w:rsidRPr="00B46D64">
                                      <w:rPr>
                                        <w:rFonts w:ascii="Cambria" w:hAnsi="Cambria"/>
                                        <w:b/>
                                        <w:sz w:val="22"/>
                                      </w:rPr>
                                      <w:t>In What circumstances is a marriage prohibited?</w:t>
                                    </w:r>
                                  </w:p>
                                  <w:p w:rsidR="003B4096" w:rsidRPr="00B46D64" w:rsidRDefault="00201114" w:rsidP="003B4096">
                                    <w:pPr>
                                      <w:pStyle w:val="Content"/>
                                      <w:numPr>
                                        <w:ilvl w:val="0"/>
                                        <w:numId w:val="22"/>
                                      </w:numPr>
                                      <w:jc w:val="both"/>
                                      <w:rPr>
                                        <w:rFonts w:ascii="Cambria" w:hAnsi="Cambria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>Marriages w</w:t>
                                    </w:r>
                                    <w:r w:rsidR="003B4096" w:rsidRPr="00B46D64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 xml:space="preserve">here persons </w:t>
                                    </w:r>
                                    <w:r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>are</w:t>
                                    </w:r>
                                    <w:r w:rsidR="00BF21DA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 xml:space="preserve"> under the age of sixteen.(without consent )</w:t>
                                    </w:r>
                                  </w:p>
                                  <w:p w:rsidR="003B4096" w:rsidRPr="00B46D64" w:rsidRDefault="00201114" w:rsidP="003B4096">
                                    <w:pPr>
                                      <w:pStyle w:val="Content"/>
                                      <w:numPr>
                                        <w:ilvl w:val="0"/>
                                        <w:numId w:val="22"/>
                                      </w:numPr>
                                      <w:jc w:val="both"/>
                                      <w:rPr>
                                        <w:rFonts w:ascii="Cambria" w:hAnsi="Cambria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>Marriages b</w:t>
                                    </w:r>
                                    <w:r w:rsidR="003B4096" w:rsidRPr="00B46D64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>etwee</w:t>
                                    </w:r>
                                    <w:r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>n an ancestor and or descendant; meaning marriages between brother and sister, u</w:t>
                                    </w:r>
                                    <w:r w:rsidR="003B4096" w:rsidRPr="00B46D64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>ncle and niece or between aunt and nephew; where the relationship is by half or the blood or adoption.</w:t>
                                    </w:r>
                                  </w:p>
                                  <w:p w:rsidR="003B4096" w:rsidRPr="00B46D64" w:rsidRDefault="003B4096" w:rsidP="003B4096">
                                    <w:pPr>
                                      <w:pStyle w:val="Content"/>
                                      <w:numPr>
                                        <w:ilvl w:val="0"/>
                                        <w:numId w:val="22"/>
                                      </w:numPr>
                                      <w:jc w:val="both"/>
                                      <w:rPr>
                                        <w:rFonts w:ascii="Cambria" w:hAnsi="Cambria"/>
                                        <w:sz w:val="22"/>
                                      </w:rPr>
                                    </w:pPr>
                                    <w:r w:rsidRPr="00B46D64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>A marriage contracted befo</w:t>
                                    </w:r>
                                    <w:r w:rsidR="00BF21DA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 xml:space="preserve">re the dissolution of the first marriage. </w:t>
                                    </w:r>
                                  </w:p>
                                  <w:p w:rsidR="003B4096" w:rsidRPr="00B46D64" w:rsidRDefault="003B4096" w:rsidP="003B4096">
                                    <w:pPr>
                                      <w:pStyle w:val="Content"/>
                                      <w:numPr>
                                        <w:ilvl w:val="0"/>
                                        <w:numId w:val="22"/>
                                      </w:numPr>
                                      <w:jc w:val="both"/>
                                      <w:rPr>
                                        <w:rFonts w:ascii="Cambria" w:hAnsi="Cambria"/>
                                        <w:sz w:val="22"/>
                                      </w:rPr>
                                    </w:pPr>
                                    <w:r w:rsidRPr="00B46D64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>Marriage between persons connected in the same degree by marriage.</w:t>
                                    </w:r>
                                  </w:p>
                                  <w:p w:rsidR="003B4096" w:rsidRPr="00B46D64" w:rsidRDefault="003B4096" w:rsidP="003B4096">
                                    <w:pPr>
                                      <w:pStyle w:val="Content"/>
                                      <w:numPr>
                                        <w:ilvl w:val="0"/>
                                        <w:numId w:val="22"/>
                                      </w:numPr>
                                      <w:jc w:val="both"/>
                                      <w:rPr>
                                        <w:rFonts w:ascii="Cambria" w:hAnsi="Cambria"/>
                                        <w:sz w:val="22"/>
                                      </w:rPr>
                                    </w:pPr>
                                    <w:r w:rsidRPr="00B46D64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>When either of the parties refuses to consent or lacks the capacity to consent due to mental incapacity, infirmity or party being of unsound mind.</w:t>
                                    </w:r>
                                  </w:p>
                                  <w:p w:rsidR="003B4096" w:rsidRPr="00B46D64" w:rsidRDefault="003B4096" w:rsidP="003B4096">
                                    <w:pPr>
                                      <w:pStyle w:val="Content"/>
                                      <w:numPr>
                                        <w:ilvl w:val="0"/>
                                        <w:numId w:val="22"/>
                                      </w:numPr>
                                      <w:jc w:val="both"/>
                                      <w:rPr>
                                        <w:rFonts w:ascii="Cambria" w:hAnsi="Cambria"/>
                                        <w:sz w:val="22"/>
                                      </w:rPr>
                                    </w:pPr>
                                    <w:r w:rsidRPr="00B46D64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>A marriage between persons of the same gender.</w:t>
                                    </w:r>
                                  </w:p>
                                  <w:p w:rsidR="003B4096" w:rsidRPr="00B46D64" w:rsidRDefault="003B4096" w:rsidP="003B4096">
                                    <w:pPr>
                                      <w:pStyle w:val="Content"/>
                                      <w:numPr>
                                        <w:ilvl w:val="0"/>
                                        <w:numId w:val="23"/>
                                      </w:numPr>
                                      <w:jc w:val="both"/>
                                      <w:rPr>
                                        <w:rFonts w:ascii="Cambria" w:hAnsi="Cambria"/>
                                        <w:b/>
                                      </w:rPr>
                                    </w:pPr>
                                    <w:r w:rsidRPr="00B46D64">
                                      <w:rPr>
                                        <w:rFonts w:ascii="Cambria" w:hAnsi="Cambria"/>
                                        <w:b/>
                                      </w:rPr>
                                      <w:t>Who can perform a civil ceremony?</w:t>
                                    </w:r>
                                  </w:p>
                                  <w:p w:rsidR="003B4096" w:rsidRPr="00B46D64" w:rsidRDefault="003B4096" w:rsidP="003B4096">
                                    <w:pPr>
                                      <w:pStyle w:val="Content"/>
                                      <w:ind w:left="576"/>
                                      <w:jc w:val="both"/>
                                      <w:rPr>
                                        <w:rFonts w:ascii="Cambria" w:hAnsi="Cambria"/>
                                        <w:sz w:val="22"/>
                                      </w:rPr>
                                    </w:pPr>
                                    <w:r w:rsidRPr="00B46D64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>Civil ceremonies can be performed by any of the following persons who have been appointed in accordance with the laws of Saint Lucia:</w:t>
                                    </w:r>
                                  </w:p>
                                  <w:p w:rsidR="003B4096" w:rsidRPr="00B46D64" w:rsidRDefault="003B4096" w:rsidP="003B4096">
                                    <w:pPr>
                                      <w:pStyle w:val="Content"/>
                                      <w:ind w:left="576"/>
                                      <w:jc w:val="both"/>
                                      <w:rPr>
                                        <w:rFonts w:ascii="Cambria" w:hAnsi="Cambria"/>
                                        <w:sz w:val="22"/>
                                      </w:rPr>
                                    </w:pPr>
                                    <w:r w:rsidRPr="00B46D64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>a)</w:t>
                                    </w:r>
                                    <w:r w:rsidRPr="00B46D64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ab/>
                                      <w:t>Civil Status Officers</w:t>
                                    </w:r>
                                  </w:p>
                                  <w:p w:rsidR="003B4096" w:rsidRPr="00B46D64" w:rsidRDefault="003B4096" w:rsidP="003B4096">
                                    <w:pPr>
                                      <w:pStyle w:val="Content"/>
                                      <w:ind w:left="576"/>
                                      <w:jc w:val="both"/>
                                      <w:rPr>
                                        <w:rFonts w:ascii="Cambria" w:hAnsi="Cambria"/>
                                        <w:sz w:val="22"/>
                                      </w:rPr>
                                    </w:pPr>
                                    <w:r w:rsidRPr="00B46D64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>b)</w:t>
                                    </w:r>
                                    <w:r w:rsidRPr="00B46D64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ab/>
                                      <w:t>Marriage Officers</w:t>
                                    </w:r>
                                  </w:p>
                                  <w:p w:rsidR="003B4096" w:rsidRPr="00B46D64" w:rsidRDefault="003B4096" w:rsidP="003B4096">
                                    <w:pPr>
                                      <w:pStyle w:val="Content"/>
                                      <w:ind w:left="576"/>
                                      <w:jc w:val="both"/>
                                      <w:rPr>
                                        <w:rFonts w:ascii="Cambria" w:hAnsi="Cambria"/>
                                        <w:sz w:val="22"/>
                                      </w:rPr>
                                    </w:pPr>
                                    <w:r w:rsidRPr="00B46D64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>c)</w:t>
                                    </w:r>
                                    <w:r w:rsidRPr="00B46D64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ab/>
                                      <w:t>District Registrars</w:t>
                                    </w:r>
                                  </w:p>
                                  <w:p w:rsidR="003B4096" w:rsidRPr="00B46D64" w:rsidRDefault="003B4096" w:rsidP="003B4096">
                                    <w:pPr>
                                      <w:pStyle w:val="Content"/>
                                      <w:jc w:val="both"/>
                                      <w:rPr>
                                        <w:rFonts w:ascii="Cambria" w:hAnsi="Cambria"/>
                                        <w:b/>
                                        <w:sz w:val="22"/>
                                        <w:u w:val="thick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22"/>
                                      </w:rPr>
                                      <w:t xml:space="preserve">        3.</w:t>
                                    </w:r>
                                    <w:r w:rsidR="00BB4570">
                                      <w:rPr>
                                        <w:rFonts w:ascii="Cambria" w:hAnsi="Cambria"/>
                                        <w:b/>
                                        <w:sz w:val="22"/>
                                      </w:rPr>
                                      <w:t xml:space="preserve"> How long is a marriage </w:t>
                                    </w:r>
                                    <w:proofErr w:type="spellStart"/>
                                    <w:r w:rsidR="00BB4570">
                                      <w:rPr>
                                        <w:rFonts w:ascii="Cambria" w:hAnsi="Cambria"/>
                                        <w:b/>
                                        <w:sz w:val="22"/>
                                      </w:rPr>
                                      <w:t>licenc</w:t>
                                    </w:r>
                                    <w:r w:rsidRPr="00B46D64">
                                      <w:rPr>
                                        <w:rFonts w:ascii="Cambria" w:hAnsi="Cambria"/>
                                        <w:b/>
                                        <w:sz w:val="22"/>
                                      </w:rPr>
                                      <w:t>e</w:t>
                                    </w:r>
                                    <w:proofErr w:type="spellEnd"/>
                                    <w:r w:rsidRPr="00B46D64">
                                      <w:rPr>
                                        <w:rFonts w:ascii="Cambria" w:hAnsi="Cambria"/>
                                        <w:b/>
                                        <w:sz w:val="22"/>
                                      </w:rPr>
                                      <w:t xml:space="preserve"> valid?</w:t>
                                    </w:r>
                                  </w:p>
                                  <w:p w:rsidR="003B4096" w:rsidRPr="00B46D64" w:rsidRDefault="003B4096" w:rsidP="003B4096">
                                    <w:pPr>
                                      <w:pStyle w:val="Content"/>
                                      <w:jc w:val="both"/>
                                      <w:rPr>
                                        <w:rFonts w:ascii="Cambria" w:hAnsi="Cambria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 xml:space="preserve">             </w:t>
                                    </w:r>
                                    <w:r w:rsidRPr="00B46D64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>One month from date of issue.</w:t>
                                    </w:r>
                                  </w:p>
                                  <w:p w:rsidR="003B4096" w:rsidRPr="00B46D64" w:rsidRDefault="003B4096" w:rsidP="003B4096">
                                    <w:pPr>
                                      <w:pStyle w:val="Content"/>
                                      <w:ind w:right="225"/>
                                      <w:jc w:val="both"/>
                                      <w:rPr>
                                        <w:rFonts w:ascii="Cambria" w:hAnsi="Cambria"/>
                                        <w:sz w:val="22"/>
                                        <w:u w:val="thick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sz w:val="22"/>
                                      </w:rPr>
                                      <w:t xml:space="preserve">         4.</w:t>
                                    </w:r>
                                    <w:r w:rsidRPr="00B46D64">
                                      <w:rPr>
                                        <w:rFonts w:ascii="Cambria" w:hAnsi="Cambria"/>
                                        <w:b/>
                                        <w:sz w:val="22"/>
                                      </w:rPr>
                                      <w:t xml:space="preserve"> Is there a residency requirement?</w:t>
                                    </w:r>
                                  </w:p>
                                  <w:p w:rsidR="003B4096" w:rsidRPr="00B46D64" w:rsidRDefault="003B4096" w:rsidP="003B4096">
                                    <w:pPr>
                                      <w:pStyle w:val="Content"/>
                                      <w:jc w:val="both"/>
                                      <w:rPr>
                                        <w:rFonts w:ascii="Cambria" w:hAnsi="Cambria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 xml:space="preserve">            </w:t>
                                    </w:r>
                                    <w:r w:rsidRPr="00B46D64">
                                      <w:rPr>
                                        <w:rFonts w:ascii="Cambria" w:hAnsi="Cambria"/>
                                        <w:sz w:val="22"/>
                                      </w:rPr>
                                      <w:t>No, there is no residency requirement.</w:t>
                                    </w:r>
                                  </w:p>
                                  <w:p w:rsidR="003B4096" w:rsidRPr="00B46D64" w:rsidRDefault="003B4096" w:rsidP="003B4096">
                                    <w:pPr>
                                      <w:pStyle w:val="Content"/>
                                      <w:jc w:val="both"/>
                                      <w:rPr>
                                        <w:rFonts w:ascii="Gill Sans MT" w:hAnsi="Gill Sans MT"/>
                                        <w:sz w:val="22"/>
                                      </w:rPr>
                                    </w:pPr>
                                  </w:p>
                                  <w:p w:rsidR="003B4096" w:rsidRPr="00B46D64" w:rsidRDefault="003B4096" w:rsidP="003B4096">
                                    <w:pPr>
                                      <w:pStyle w:val="Content"/>
                                      <w:ind w:left="576"/>
                                      <w:jc w:val="both"/>
                                      <w:rPr>
                                        <w:rFonts w:ascii="Gill Sans MT" w:hAnsi="Gill Sans MT"/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Text Box 16"/>
                              <wps:cNvSpPr txBox="1"/>
                              <wps:spPr>
                                <a:xfrm>
                                  <a:off x="0" y="1213424"/>
                                  <a:ext cx="2197100" cy="408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3B4096" w:rsidRDefault="003B4096" w:rsidP="003B4096">
                                    <w:pPr>
                                      <w:pStyle w:val="Heading3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0" tIns="4572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967DCE" id="Group 13" o:spid="_x0000_s1043" alt="block of text" style="width:623.3pt;height:466.5pt;mso-position-horizontal-relative:char;mso-position-vertical-relative:line" coordsize="79158,66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">
                      <v:shape id="Text Box 14" o:spid="_x0000_s1044" type="#_x0000_t202" style="position:absolute;width:37348;height:1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eiJ8IA&#10;AADbAAAADwAAAGRycy9kb3ducmV2LnhtbERPS2vCQBC+F/oflin0UnTT4jO6SisUFPGgBrwO2TEJ&#10;ZmdDdk22/74rFHqbj+85y3UwteiodZVlBe/DBARxbnXFhYLs/D2YgXAeWWNtmRT8kIP16vlpiam2&#10;PR+pO/lCxBB2KSoovW9SKV1ekkE3tA1x5K62NegjbAupW+xjuKnlR5JMpMGKY0OJDW1Kym+nu1HQ&#10;zy/T3Ths9tnbIeu+jjWNruGu1OtL+FyA8BT8v/jPvdVx/ggev8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l6InwgAAANsAAAAPAAAAAAAAAAAAAAAAAJgCAABkcnMvZG93&#10;bnJldi54bWxQSwUGAAAAAAQABAD1AAAAhwMAAAAA&#10;" fillcolor="#c75454 [3204]" stroked="f" strokeweight=".5pt">
                        <v:textbox inset="21.6pt,,,0">
                          <w:txbxContent>
                            <w:p w:rsidR="003B4096" w:rsidRPr="00665DF7" w:rsidRDefault="003B4096" w:rsidP="003B4096">
                              <w:pPr>
                                <w:pStyle w:val="Subtitlearticles"/>
                                <w:rPr>
                                  <w:rFonts w:ascii="Century Gothic" w:hAnsi="Century Gothic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48"/>
                                  <w:szCs w:val="48"/>
                                </w:rPr>
                                <w:t>Frequently Asked Questions</w:t>
                              </w:r>
                            </w:p>
                          </w:txbxContent>
                        </v:textbox>
                      </v:shape>
                      <v:shape id="Text Box 15" o:spid="_x0000_s1045" type="#_x0000_t202" style="position:absolute;left:971;top:16220;width:78187;height:50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14AsAA&#10;AADbAAAADwAAAGRycy9kb3ducmV2LnhtbERP3WrCMBS+F/YO4Qx2p6kFh3RGEUGQOYZ/D3BIjm3X&#10;5qQkma1vvwwE787H93sWq8G24kY+1I4VTCcZCGLtTM2lgst5O56DCBHZYOuYFNwpwGr5MlpgYVzP&#10;R7qdYilSCIcCFVQxdoWUQVdkMUxcR5y4q/MWY4K+lMZjn8JtK/Mse5cWa04NFXa0qUg3p1+roG/y&#10;n8NXQ0f6/tzfdZyG/Oq1Um+vw/oDRKQhPsUP986k+TP4/yUd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14AsAAAADbAAAADwAAAAAAAAAAAAAAAACYAgAAZHJzL2Rvd25y&#10;ZXYueG1sUEsFBgAAAAAEAAQA9QAAAIUDAAAAAA==&#10;" fillcolor="white [3212]" stroked="f" strokeweight=".5pt">
                        <v:textbox inset=",,,0">
                          <w:txbxContent>
                            <w:p w:rsidR="003B4096" w:rsidRPr="00B46D64" w:rsidRDefault="003B4096" w:rsidP="003B4096">
                              <w:pPr>
                                <w:pStyle w:val="Content"/>
                                <w:numPr>
                                  <w:ilvl w:val="0"/>
                                  <w:numId w:val="23"/>
                                </w:numPr>
                                <w:jc w:val="both"/>
                                <w:rPr>
                                  <w:rFonts w:ascii="Cambria" w:hAnsi="Cambria"/>
                                  <w:b/>
                                  <w:sz w:val="22"/>
                                  <w:u w:val="thick"/>
                                </w:rPr>
                              </w:pPr>
                              <w:r w:rsidRPr="00B46D64">
                                <w:rPr>
                                  <w:rFonts w:ascii="Cambria" w:hAnsi="Cambria"/>
                                  <w:b/>
                                  <w:sz w:val="22"/>
                                </w:rPr>
                                <w:t>In What circumstances is a marriage prohibited?</w:t>
                              </w:r>
                            </w:p>
                            <w:p w:rsidR="003B4096" w:rsidRPr="00B46D64" w:rsidRDefault="00201114" w:rsidP="003B4096">
                              <w:pPr>
                                <w:pStyle w:val="Content"/>
                                <w:numPr>
                                  <w:ilvl w:val="0"/>
                                  <w:numId w:val="22"/>
                                </w:numPr>
                                <w:jc w:val="both"/>
                                <w:rPr>
                                  <w:rFonts w:ascii="Cambria" w:hAnsi="Cambria"/>
                                  <w:sz w:val="2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2"/>
                                </w:rPr>
                                <w:t>Marriages w</w:t>
                              </w:r>
                              <w:r w:rsidR="003B4096" w:rsidRPr="00B46D64">
                                <w:rPr>
                                  <w:rFonts w:ascii="Cambria" w:hAnsi="Cambria"/>
                                  <w:sz w:val="22"/>
                                </w:rPr>
                                <w:t xml:space="preserve">here persons </w:t>
                              </w:r>
                              <w:r>
                                <w:rPr>
                                  <w:rFonts w:ascii="Cambria" w:hAnsi="Cambria"/>
                                  <w:sz w:val="22"/>
                                </w:rPr>
                                <w:t>are</w:t>
                              </w:r>
                              <w:r w:rsidR="00BF21DA">
                                <w:rPr>
                                  <w:rFonts w:ascii="Cambria" w:hAnsi="Cambria"/>
                                  <w:sz w:val="22"/>
                                </w:rPr>
                                <w:t xml:space="preserve"> under the age of sixteen.(without consent )</w:t>
                              </w:r>
                            </w:p>
                            <w:p w:rsidR="003B4096" w:rsidRPr="00B46D64" w:rsidRDefault="00201114" w:rsidP="003B4096">
                              <w:pPr>
                                <w:pStyle w:val="Content"/>
                                <w:numPr>
                                  <w:ilvl w:val="0"/>
                                  <w:numId w:val="22"/>
                                </w:numPr>
                                <w:jc w:val="both"/>
                                <w:rPr>
                                  <w:rFonts w:ascii="Cambria" w:hAnsi="Cambria"/>
                                  <w:sz w:val="2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2"/>
                                </w:rPr>
                                <w:t>Marriages b</w:t>
                              </w:r>
                              <w:r w:rsidR="003B4096" w:rsidRPr="00B46D64">
                                <w:rPr>
                                  <w:rFonts w:ascii="Cambria" w:hAnsi="Cambria"/>
                                  <w:sz w:val="22"/>
                                </w:rPr>
                                <w:t>etwee</w:t>
                              </w:r>
                              <w:r>
                                <w:rPr>
                                  <w:rFonts w:ascii="Cambria" w:hAnsi="Cambria"/>
                                  <w:sz w:val="22"/>
                                </w:rPr>
                                <w:t>n an ancestor and or descendant; meaning marriages between brother and sister, u</w:t>
                              </w:r>
                              <w:r w:rsidR="003B4096" w:rsidRPr="00B46D64">
                                <w:rPr>
                                  <w:rFonts w:ascii="Cambria" w:hAnsi="Cambria"/>
                                  <w:sz w:val="22"/>
                                </w:rPr>
                                <w:t>ncle and niece or between aunt and nephew; where the relationship is by half or the blood or adoption.</w:t>
                              </w:r>
                            </w:p>
                            <w:p w:rsidR="003B4096" w:rsidRPr="00B46D64" w:rsidRDefault="003B4096" w:rsidP="003B4096">
                              <w:pPr>
                                <w:pStyle w:val="Content"/>
                                <w:numPr>
                                  <w:ilvl w:val="0"/>
                                  <w:numId w:val="22"/>
                                </w:numPr>
                                <w:jc w:val="both"/>
                                <w:rPr>
                                  <w:rFonts w:ascii="Cambria" w:hAnsi="Cambria"/>
                                  <w:sz w:val="22"/>
                                </w:rPr>
                              </w:pPr>
                              <w:r w:rsidRPr="00B46D64">
                                <w:rPr>
                                  <w:rFonts w:ascii="Cambria" w:hAnsi="Cambria"/>
                                  <w:sz w:val="22"/>
                                </w:rPr>
                                <w:t>A marriage contracted befo</w:t>
                              </w:r>
                              <w:r w:rsidR="00BF21DA">
                                <w:rPr>
                                  <w:rFonts w:ascii="Cambria" w:hAnsi="Cambria"/>
                                  <w:sz w:val="22"/>
                                </w:rPr>
                                <w:t xml:space="preserve">re the dissolution of the first marriage. </w:t>
                              </w:r>
                            </w:p>
                            <w:p w:rsidR="003B4096" w:rsidRPr="00B46D64" w:rsidRDefault="003B4096" w:rsidP="003B4096">
                              <w:pPr>
                                <w:pStyle w:val="Content"/>
                                <w:numPr>
                                  <w:ilvl w:val="0"/>
                                  <w:numId w:val="22"/>
                                </w:numPr>
                                <w:jc w:val="both"/>
                                <w:rPr>
                                  <w:rFonts w:ascii="Cambria" w:hAnsi="Cambria"/>
                                  <w:sz w:val="22"/>
                                </w:rPr>
                              </w:pPr>
                              <w:r w:rsidRPr="00B46D64">
                                <w:rPr>
                                  <w:rFonts w:ascii="Cambria" w:hAnsi="Cambria"/>
                                  <w:sz w:val="22"/>
                                </w:rPr>
                                <w:t>Marriage between persons connected in the same degree by marriage.</w:t>
                              </w:r>
                            </w:p>
                            <w:p w:rsidR="003B4096" w:rsidRPr="00B46D64" w:rsidRDefault="003B4096" w:rsidP="003B4096">
                              <w:pPr>
                                <w:pStyle w:val="Content"/>
                                <w:numPr>
                                  <w:ilvl w:val="0"/>
                                  <w:numId w:val="22"/>
                                </w:numPr>
                                <w:jc w:val="both"/>
                                <w:rPr>
                                  <w:rFonts w:ascii="Cambria" w:hAnsi="Cambria"/>
                                  <w:sz w:val="22"/>
                                </w:rPr>
                              </w:pPr>
                              <w:r w:rsidRPr="00B46D64">
                                <w:rPr>
                                  <w:rFonts w:ascii="Cambria" w:hAnsi="Cambria"/>
                                  <w:sz w:val="22"/>
                                </w:rPr>
                                <w:t>When either of the parties refuses to consent or lacks the capacity to consent due to mental incapacity, infirmity or party being of unsound mind.</w:t>
                              </w:r>
                            </w:p>
                            <w:p w:rsidR="003B4096" w:rsidRPr="00B46D64" w:rsidRDefault="003B4096" w:rsidP="003B4096">
                              <w:pPr>
                                <w:pStyle w:val="Content"/>
                                <w:numPr>
                                  <w:ilvl w:val="0"/>
                                  <w:numId w:val="22"/>
                                </w:numPr>
                                <w:jc w:val="both"/>
                                <w:rPr>
                                  <w:rFonts w:ascii="Cambria" w:hAnsi="Cambria"/>
                                  <w:sz w:val="22"/>
                                </w:rPr>
                              </w:pPr>
                              <w:r w:rsidRPr="00B46D64">
                                <w:rPr>
                                  <w:rFonts w:ascii="Cambria" w:hAnsi="Cambria"/>
                                  <w:sz w:val="22"/>
                                </w:rPr>
                                <w:t>A marriage between persons of the same gender.</w:t>
                              </w:r>
                            </w:p>
                            <w:p w:rsidR="003B4096" w:rsidRPr="00B46D64" w:rsidRDefault="003B4096" w:rsidP="003B4096">
                              <w:pPr>
                                <w:pStyle w:val="Content"/>
                                <w:numPr>
                                  <w:ilvl w:val="0"/>
                                  <w:numId w:val="23"/>
                                </w:numPr>
                                <w:jc w:val="both"/>
                                <w:rPr>
                                  <w:rFonts w:ascii="Cambria" w:hAnsi="Cambria"/>
                                  <w:b/>
                                </w:rPr>
                              </w:pPr>
                              <w:r w:rsidRPr="00B46D64">
                                <w:rPr>
                                  <w:rFonts w:ascii="Cambria" w:hAnsi="Cambria"/>
                                  <w:b/>
                                </w:rPr>
                                <w:t>Who can perform a civil ceremony?</w:t>
                              </w:r>
                            </w:p>
                            <w:p w:rsidR="003B4096" w:rsidRPr="00B46D64" w:rsidRDefault="003B4096" w:rsidP="003B4096">
                              <w:pPr>
                                <w:pStyle w:val="Content"/>
                                <w:ind w:left="576"/>
                                <w:jc w:val="both"/>
                                <w:rPr>
                                  <w:rFonts w:ascii="Cambria" w:hAnsi="Cambria"/>
                                  <w:sz w:val="22"/>
                                </w:rPr>
                              </w:pPr>
                              <w:r w:rsidRPr="00B46D64">
                                <w:rPr>
                                  <w:rFonts w:ascii="Cambria" w:hAnsi="Cambria"/>
                                  <w:sz w:val="22"/>
                                </w:rPr>
                                <w:t>Civil ceremonies can be performed by any of the following persons who have been appointed in accordance with the laws of Saint Lucia:</w:t>
                              </w:r>
                            </w:p>
                            <w:p w:rsidR="003B4096" w:rsidRPr="00B46D64" w:rsidRDefault="003B4096" w:rsidP="003B4096">
                              <w:pPr>
                                <w:pStyle w:val="Content"/>
                                <w:ind w:left="576"/>
                                <w:jc w:val="both"/>
                                <w:rPr>
                                  <w:rFonts w:ascii="Cambria" w:hAnsi="Cambria"/>
                                  <w:sz w:val="22"/>
                                </w:rPr>
                              </w:pPr>
                              <w:r w:rsidRPr="00B46D64">
                                <w:rPr>
                                  <w:rFonts w:ascii="Cambria" w:hAnsi="Cambria"/>
                                  <w:sz w:val="22"/>
                                </w:rPr>
                                <w:t>a)</w:t>
                              </w:r>
                              <w:r w:rsidRPr="00B46D64">
                                <w:rPr>
                                  <w:rFonts w:ascii="Cambria" w:hAnsi="Cambria"/>
                                  <w:sz w:val="22"/>
                                </w:rPr>
                                <w:tab/>
                                <w:t>Civil Status Officers</w:t>
                              </w:r>
                            </w:p>
                            <w:p w:rsidR="003B4096" w:rsidRPr="00B46D64" w:rsidRDefault="003B4096" w:rsidP="003B4096">
                              <w:pPr>
                                <w:pStyle w:val="Content"/>
                                <w:ind w:left="576"/>
                                <w:jc w:val="both"/>
                                <w:rPr>
                                  <w:rFonts w:ascii="Cambria" w:hAnsi="Cambria"/>
                                  <w:sz w:val="22"/>
                                </w:rPr>
                              </w:pPr>
                              <w:r w:rsidRPr="00B46D64">
                                <w:rPr>
                                  <w:rFonts w:ascii="Cambria" w:hAnsi="Cambria"/>
                                  <w:sz w:val="22"/>
                                </w:rPr>
                                <w:t>b)</w:t>
                              </w:r>
                              <w:r w:rsidRPr="00B46D64">
                                <w:rPr>
                                  <w:rFonts w:ascii="Cambria" w:hAnsi="Cambria"/>
                                  <w:sz w:val="22"/>
                                </w:rPr>
                                <w:tab/>
                                <w:t>Marriage Officers</w:t>
                              </w:r>
                            </w:p>
                            <w:p w:rsidR="003B4096" w:rsidRPr="00B46D64" w:rsidRDefault="003B4096" w:rsidP="003B4096">
                              <w:pPr>
                                <w:pStyle w:val="Content"/>
                                <w:ind w:left="576"/>
                                <w:jc w:val="both"/>
                                <w:rPr>
                                  <w:rFonts w:ascii="Cambria" w:hAnsi="Cambria"/>
                                  <w:sz w:val="22"/>
                                </w:rPr>
                              </w:pPr>
                              <w:r w:rsidRPr="00B46D64">
                                <w:rPr>
                                  <w:rFonts w:ascii="Cambria" w:hAnsi="Cambria"/>
                                  <w:sz w:val="22"/>
                                </w:rPr>
                                <w:t>c)</w:t>
                              </w:r>
                              <w:r w:rsidRPr="00B46D64">
                                <w:rPr>
                                  <w:rFonts w:ascii="Cambria" w:hAnsi="Cambria"/>
                                  <w:sz w:val="22"/>
                                </w:rPr>
                                <w:tab/>
                                <w:t>District Registrars</w:t>
                              </w:r>
                            </w:p>
                            <w:p w:rsidR="003B4096" w:rsidRPr="00B46D64" w:rsidRDefault="003B4096" w:rsidP="003B4096">
                              <w:pPr>
                                <w:pStyle w:val="Content"/>
                                <w:jc w:val="both"/>
                                <w:rPr>
                                  <w:rFonts w:ascii="Cambria" w:hAnsi="Cambria"/>
                                  <w:b/>
                                  <w:sz w:val="22"/>
                                  <w:u w:val="thick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22"/>
                                </w:rPr>
                                <w:t xml:space="preserve">        3.</w:t>
                              </w:r>
                              <w:r w:rsidR="00BB4570">
                                <w:rPr>
                                  <w:rFonts w:ascii="Cambria" w:hAnsi="Cambria"/>
                                  <w:b/>
                                  <w:sz w:val="22"/>
                                </w:rPr>
                                <w:t xml:space="preserve"> How long is a marriage </w:t>
                              </w:r>
                              <w:proofErr w:type="spellStart"/>
                              <w:r w:rsidR="00BB4570">
                                <w:rPr>
                                  <w:rFonts w:ascii="Cambria" w:hAnsi="Cambria"/>
                                  <w:b/>
                                  <w:sz w:val="22"/>
                                </w:rPr>
                                <w:t>licenc</w:t>
                              </w:r>
                              <w:r w:rsidRPr="00B46D64">
                                <w:rPr>
                                  <w:rFonts w:ascii="Cambria" w:hAnsi="Cambria"/>
                                  <w:b/>
                                  <w:sz w:val="22"/>
                                </w:rPr>
                                <w:t>e</w:t>
                              </w:r>
                              <w:proofErr w:type="spellEnd"/>
                              <w:r w:rsidRPr="00B46D64">
                                <w:rPr>
                                  <w:rFonts w:ascii="Cambria" w:hAnsi="Cambria"/>
                                  <w:b/>
                                  <w:sz w:val="22"/>
                                </w:rPr>
                                <w:t xml:space="preserve"> valid?</w:t>
                              </w:r>
                            </w:p>
                            <w:p w:rsidR="003B4096" w:rsidRPr="00B46D64" w:rsidRDefault="003B4096" w:rsidP="003B4096">
                              <w:pPr>
                                <w:pStyle w:val="Content"/>
                                <w:jc w:val="both"/>
                                <w:rPr>
                                  <w:rFonts w:ascii="Cambria" w:hAnsi="Cambria"/>
                                  <w:sz w:val="2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2"/>
                                </w:rPr>
                                <w:t xml:space="preserve">             </w:t>
                              </w:r>
                              <w:r w:rsidRPr="00B46D64">
                                <w:rPr>
                                  <w:rFonts w:ascii="Cambria" w:hAnsi="Cambria"/>
                                  <w:sz w:val="22"/>
                                </w:rPr>
                                <w:t>One month from date of issue.</w:t>
                              </w:r>
                            </w:p>
                            <w:p w:rsidR="003B4096" w:rsidRPr="00B46D64" w:rsidRDefault="003B4096" w:rsidP="003B4096">
                              <w:pPr>
                                <w:pStyle w:val="Content"/>
                                <w:ind w:right="225"/>
                                <w:jc w:val="both"/>
                                <w:rPr>
                                  <w:rFonts w:ascii="Cambria" w:hAnsi="Cambria"/>
                                  <w:sz w:val="22"/>
                                  <w:u w:val="thick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22"/>
                                </w:rPr>
                                <w:t xml:space="preserve">         4.</w:t>
                              </w:r>
                              <w:r w:rsidRPr="00B46D64">
                                <w:rPr>
                                  <w:rFonts w:ascii="Cambria" w:hAnsi="Cambria"/>
                                  <w:b/>
                                  <w:sz w:val="22"/>
                                </w:rPr>
                                <w:t xml:space="preserve"> Is there a residency requirement?</w:t>
                              </w:r>
                            </w:p>
                            <w:p w:rsidR="003B4096" w:rsidRPr="00B46D64" w:rsidRDefault="003B4096" w:rsidP="003B4096">
                              <w:pPr>
                                <w:pStyle w:val="Content"/>
                                <w:jc w:val="both"/>
                                <w:rPr>
                                  <w:rFonts w:ascii="Cambria" w:hAnsi="Cambria"/>
                                  <w:sz w:val="2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2"/>
                                </w:rPr>
                                <w:t xml:space="preserve">            </w:t>
                              </w:r>
                              <w:r w:rsidRPr="00B46D64">
                                <w:rPr>
                                  <w:rFonts w:ascii="Cambria" w:hAnsi="Cambria"/>
                                  <w:sz w:val="22"/>
                                </w:rPr>
                                <w:t>No, there is no residency requirement.</w:t>
                              </w:r>
                            </w:p>
                            <w:p w:rsidR="003B4096" w:rsidRPr="00B46D64" w:rsidRDefault="003B4096" w:rsidP="003B4096">
                              <w:pPr>
                                <w:pStyle w:val="Content"/>
                                <w:jc w:val="both"/>
                                <w:rPr>
                                  <w:rFonts w:ascii="Gill Sans MT" w:hAnsi="Gill Sans MT"/>
                                  <w:sz w:val="22"/>
                                </w:rPr>
                              </w:pPr>
                            </w:p>
                            <w:p w:rsidR="003B4096" w:rsidRPr="00B46D64" w:rsidRDefault="003B4096" w:rsidP="003B4096">
                              <w:pPr>
                                <w:pStyle w:val="Content"/>
                                <w:ind w:left="576"/>
                                <w:jc w:val="both"/>
                                <w:rPr>
                                  <w:rFonts w:ascii="Gill Sans MT" w:hAnsi="Gill Sans MT"/>
                                  <w:sz w:val="22"/>
                                </w:rPr>
                              </w:pPr>
                            </w:p>
                          </w:txbxContent>
                        </v:textbox>
                      </v:shape>
                      <v:shape id="Text Box 16" o:spid="_x0000_s1046" type="#_x0000_t202" style="position:absolute;top:12134;width:21971;height:4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6iw8EA&#10;AADbAAAADwAAAGRycy9kb3ducmV2LnhtbERPS2vCQBC+F/wPywje6iaCqaSuooIg9tS02uuQnWZD&#10;s7Mhu3n033cLhd7m43vOdj/ZRgzU+dqxgnSZgCAuna65UvD+dn7cgPABWWPjmBR8k4f9bvawxVy7&#10;kV9pKEIlYgj7HBWYENpcSl8asuiXriWO3KfrLIYIu0rqDscYbhu5SpJMWqw5Nhhs6WSo/Cp6q+Dw&#10;kbXr68ZX9xf/lCZ9avTxZpRazKfDM4hAU/gX/7kvOs7P4PeXeI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eosPBAAAA2wAAAA8AAAAAAAAAAAAAAAAAmAIAAGRycy9kb3du&#10;cmV2LnhtbFBLBQYAAAAABAAEAPUAAACGAwAAAAA=&#10;" filled="f" stroked="f" strokeweight=".5pt">
                        <v:textbox inset="36pt,,,0">
                          <w:txbxContent>
                            <w:p w:rsidR="003B4096" w:rsidRDefault="003B4096" w:rsidP="003B4096">
                              <w:pPr>
                                <w:pStyle w:val="Heading3"/>
                                <w:jc w:val="left"/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54" w:type="dxa"/>
          </w:tcPr>
          <w:p w:rsidR="00772F68" w:rsidRPr="003E17B5" w:rsidRDefault="00772F68" w:rsidP="003E17B5">
            <w:pPr>
              <w:pStyle w:val="Heading4"/>
              <w:ind w:left="0"/>
            </w:pPr>
          </w:p>
        </w:tc>
      </w:tr>
      <w:tr w:rsidR="003E17B5" w:rsidRPr="00ED6510" w:rsidTr="001917B8">
        <w:trPr>
          <w:trHeight w:val="2704"/>
        </w:trPr>
        <w:tc>
          <w:tcPr>
            <w:tcW w:w="13134" w:type="dxa"/>
            <w:gridSpan w:val="2"/>
            <w:shd w:val="clear" w:color="auto" w:fill="294983" w:themeFill="accent4"/>
          </w:tcPr>
          <w:p w:rsidR="003E17B5" w:rsidRDefault="003E17B5" w:rsidP="005D5E52">
            <w:pPr>
              <w:pStyle w:val="Heading4"/>
              <w:rPr>
                <w:iCs/>
                <w:noProof/>
                <w:color w:val="000000" w:themeColor="text1"/>
              </w:rPr>
            </w:pPr>
            <w:r>
              <w:rPr>
                <w:iCs/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73ED4A3E" wp14:editId="7146199E">
                      <wp:extent cx="7743825" cy="1581150"/>
                      <wp:effectExtent l="0" t="0" r="0" b="0"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3825" cy="1581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E17B5" w:rsidRPr="00CE7301" w:rsidRDefault="003E17B5" w:rsidP="003E17B5">
                                  <w:pPr>
                                    <w:pStyle w:val="Content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:rsidR="00B46D64" w:rsidRPr="003B4096" w:rsidRDefault="00B46D64" w:rsidP="00B46D64">
                                  <w:pPr>
                                    <w:jc w:val="center"/>
                                    <w:rPr>
                                      <w:rFonts w:ascii="Brush Script MT" w:hAnsi="Brush Script MT"/>
                                      <w:sz w:val="4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B4096">
                                    <w:rPr>
                                      <w:rFonts w:ascii="Brush Script MT" w:hAnsi="Brush Script MT"/>
                                      <w:sz w:val="4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Voted as the World’s Leading Honeymoon Destination</w:t>
                                  </w:r>
                                </w:p>
                                <w:p w:rsidR="003E17B5" w:rsidRPr="003B4096" w:rsidRDefault="00B46D64" w:rsidP="00B46D64">
                                  <w:pPr>
                                    <w:jc w:val="both"/>
                                    <w:rPr>
                                      <w:rFonts w:ascii="Bahnschrift SemiBold SemiConden" w:hAnsi="Bahnschrift SemiBold SemiConden"/>
                                      <w:sz w:val="24"/>
                                    </w:rPr>
                                  </w:pPr>
                                  <w:r w:rsidRPr="003B4096">
                                    <w:rPr>
                                      <w:rFonts w:ascii="Bahnschrift SemiBold SemiConden" w:hAnsi="Bahnschrift SemiBold SemiConden"/>
                                      <w:sz w:val="24"/>
                                    </w:rPr>
                                    <w:t>As an island named the “World’s Leading Honeymoon Destination” by the World Travel Awards nine times, Saint Lucia is a refuge and an escape for lovers. The weddings, honeymoons, and romantic getaways of your dreams take place in Saint Lucia; the island’s luxurious accommodations will do justice to the occasion. You’re sure to cherish these memories for a lifetime.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ED4A3E" id="Text Box 22" o:spid="_x0000_s1047" type="#_x0000_t202" style="width:609.75pt;height:1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" filled="f" stroked="f" strokeweight=".5pt">
                      <v:textbox inset="36pt,0,,0">
                        <w:txbxContent>
                          <w:p w:rsidR="003E17B5" w:rsidRPr="00CE7301" w:rsidRDefault="003E17B5" w:rsidP="003E17B5">
                            <w:pPr>
                              <w:pStyle w:val="Content"/>
                              <w:rPr>
                                <w:color w:val="FFFFFF" w:themeColor="background1"/>
                              </w:rPr>
                            </w:pPr>
                          </w:p>
                          <w:p w:rsidR="00B46D64" w:rsidRPr="003B4096" w:rsidRDefault="00B46D64" w:rsidP="00B46D64">
                            <w:pPr>
                              <w:jc w:val="center"/>
                              <w:rPr>
                                <w:rFonts w:ascii="Brush Script MT" w:hAnsi="Brush Script MT"/>
                                <w:sz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B4096">
                              <w:rPr>
                                <w:rFonts w:ascii="Brush Script MT" w:hAnsi="Brush Script MT"/>
                                <w:sz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Voted as the World’s Leading Honeymoon Destination</w:t>
                            </w:r>
                          </w:p>
                          <w:p w:rsidR="003E17B5" w:rsidRPr="003B4096" w:rsidRDefault="00B46D64" w:rsidP="00B46D64">
                            <w:pPr>
                              <w:jc w:val="both"/>
                              <w:rPr>
                                <w:rFonts w:ascii="Bahnschrift SemiBold SemiConden" w:hAnsi="Bahnschrift SemiBold SemiConden"/>
                                <w:sz w:val="24"/>
                              </w:rPr>
                            </w:pPr>
                            <w:r w:rsidRPr="003B4096">
                              <w:rPr>
                                <w:rFonts w:ascii="Bahnschrift SemiBold SemiConden" w:hAnsi="Bahnschrift SemiBold SemiConden"/>
                                <w:sz w:val="24"/>
                              </w:rPr>
                              <w:t>As an island named the “World’s Leading Honeymoon Destination” by the World Travel Awards nine times, Saint Lucia is a refuge and an escape for lovers. The weddings, honeymoons, and romantic getaways of your dreams take place in Saint Lucia; the island’s luxurious accommodations will do justice to the occasion. You’re sure to cherish these memories for a lifetime.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CE7301" w:rsidRPr="00772F68" w:rsidRDefault="00772F68" w:rsidP="00772F68">
      <w:pPr>
        <w:spacing w:before="0"/>
        <w:ind w:left="0"/>
        <w:rPr>
          <w:rFonts w:ascii="Palatino" w:hAnsi="Palatino"/>
        </w:rPr>
      </w:pPr>
      <w:r>
        <w:rPr>
          <w:rFonts w:ascii="Palatino" w:hAnsi="Palatino"/>
        </w:rPr>
        <w:br w:type="page"/>
      </w:r>
    </w:p>
    <w:tbl>
      <w:tblPr>
        <w:tblpPr w:leftFromText="180" w:rightFromText="180" w:horzAnchor="margin" w:tblpXSpec="center" w:tblpY="-1557"/>
        <w:tblW w:w="1313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78"/>
        <w:gridCol w:w="456"/>
      </w:tblGrid>
      <w:tr w:rsidR="00CE7301" w:rsidRPr="00ED6510" w:rsidTr="001917B8">
        <w:trPr>
          <w:trHeight w:val="1710"/>
        </w:trPr>
        <w:tc>
          <w:tcPr>
            <w:tcW w:w="13134" w:type="dxa"/>
            <w:gridSpan w:val="2"/>
          </w:tcPr>
          <w:p w:rsidR="00CE7301" w:rsidRPr="00ED6510" w:rsidRDefault="00CE7301" w:rsidP="005D5E52">
            <w:pPr>
              <w:pStyle w:val="Heading4"/>
              <w:rPr>
                <w:rStyle w:val="Emphasis"/>
                <w:color w:val="000000" w:themeColor="text1"/>
              </w:rPr>
            </w:pPr>
            <w:r w:rsidRPr="00ED6510">
              <w:rPr>
                <w:rStyle w:val="Emphasis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4832" behindDoc="1" locked="0" layoutInCell="1" allowOverlap="1" wp14:anchorId="2951AE39" wp14:editId="3D9582DF">
                      <wp:simplePos x="0" y="0"/>
                      <wp:positionH relativeFrom="column">
                        <wp:posOffset>14994</wp:posOffset>
                      </wp:positionH>
                      <wp:positionV relativeFrom="page">
                        <wp:posOffset>-27296</wp:posOffset>
                      </wp:positionV>
                      <wp:extent cx="8106410" cy="422275"/>
                      <wp:effectExtent l="0" t="0" r="8890" b="0"/>
                      <wp:wrapNone/>
                      <wp:docPr id="23" name="Rectangle 23" descr="color bloc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06410" cy="422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545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5E6F9" id="Rectangle 23" o:spid="_x0000_s1026" alt="color block line" style="position:absolute;margin-left:1.2pt;margin-top:-2.15pt;width:638.3pt;height:33.25pt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" fillcolor="#c75454" stroked="f" strokeweight="1pt">
                      <w10:wrap anchory="page"/>
                    </v:rect>
                  </w:pict>
                </mc:Fallback>
              </mc:AlternateContent>
            </w:r>
          </w:p>
          <w:p w:rsidR="00CE7301" w:rsidRDefault="00310969" w:rsidP="005D5E52">
            <w:pPr>
              <w:pStyle w:val="Heading4"/>
              <w:rPr>
                <w:rStyle w:val="Emphasis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756032" behindDoc="1" locked="0" layoutInCell="1" allowOverlap="1" wp14:anchorId="2B1ADD08" wp14:editId="409E37C6">
                  <wp:simplePos x="0" y="0"/>
                  <wp:positionH relativeFrom="page">
                    <wp:posOffset>269240</wp:posOffset>
                  </wp:positionH>
                  <wp:positionV relativeFrom="page">
                    <wp:posOffset>390525</wp:posOffset>
                  </wp:positionV>
                  <wp:extent cx="7762875" cy="3119755"/>
                  <wp:effectExtent l="190500" t="190500" r="200025" b="19494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75" cy="3119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7B65">
              <w:rPr>
                <w:rFonts w:ascii="Century Gothic" w:hAnsi="Century Gothic"/>
                <w:b/>
                <w:i/>
                <w:iCs/>
                <w:noProof/>
                <w:color w:val="000000" w:themeColor="text1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7904" behindDoc="1" locked="0" layoutInCell="1" allowOverlap="1" wp14:anchorId="29619A20" wp14:editId="206292E5">
                      <wp:simplePos x="0" y="0"/>
                      <wp:positionH relativeFrom="column">
                        <wp:posOffset>5959312</wp:posOffset>
                      </wp:positionH>
                      <wp:positionV relativeFrom="paragraph">
                        <wp:posOffset>210033</wp:posOffset>
                      </wp:positionV>
                      <wp:extent cx="1870231" cy="553697"/>
                      <wp:effectExtent l="0" t="0" r="15875" b="18415"/>
                      <wp:wrapNone/>
                      <wp:docPr id="28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0231" cy="5536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E7301" w:rsidRPr="00ED6510" w:rsidRDefault="00CE7301" w:rsidP="00CE7301">
                                  <w:pPr>
                                    <w:pStyle w:val="Heading3"/>
                                  </w:pPr>
                                  <w:r>
                                    <w:t>Page 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619A20" id="_x0000_s1048" type="#_x0000_t202" style="position:absolute;left:0;text-align:left;margin-left:469.25pt;margin-top:16.55pt;width:147.25pt;height:43.6pt;z-index:-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CCvsQIAALM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" filled="f" stroked="f">
                      <v:textbox inset="0,0,0,0">
                        <w:txbxContent>
                          <w:p w:rsidR="00CE7301" w:rsidRPr="00ED6510" w:rsidRDefault="00CE7301" w:rsidP="00CE7301">
                            <w:pPr>
                              <w:pStyle w:val="Heading3"/>
                            </w:pPr>
                            <w:r>
                              <w:t>Page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7301" w:rsidRPr="00ED6510">
              <w:rPr>
                <w:rStyle w:val="Emphasis"/>
                <w:color w:val="000000" w:themeColor="text1"/>
              </w:rPr>
              <w:br w:type="page"/>
            </w:r>
          </w:p>
          <w:p w:rsidR="00CE7301" w:rsidRPr="00665DF7" w:rsidRDefault="00CE7301" w:rsidP="00D93853">
            <w:pPr>
              <w:tabs>
                <w:tab w:val="left" w:pos="1230"/>
                <w:tab w:val="left" w:pos="7501"/>
              </w:tabs>
            </w:pPr>
            <w:r>
              <w:tab/>
            </w:r>
          </w:p>
        </w:tc>
      </w:tr>
      <w:tr w:rsidR="001917B8" w:rsidRPr="00ED6510" w:rsidTr="001917B8">
        <w:trPr>
          <w:trHeight w:val="3699"/>
        </w:trPr>
        <w:tc>
          <w:tcPr>
            <w:tcW w:w="8280" w:type="dxa"/>
            <w:vMerge w:val="restart"/>
          </w:tcPr>
          <w:p w:rsidR="001917B8" w:rsidRDefault="001C3485" w:rsidP="005D5E52">
            <w:pPr>
              <w:pStyle w:val="Heading4"/>
              <w:rPr>
                <w:rStyle w:val="Emphasis"/>
                <w:i w:val="0"/>
                <w:color w:val="000000" w:themeColor="text1"/>
              </w:rPr>
            </w:pPr>
            <w:r>
              <w:rPr>
                <w:iCs/>
                <w:noProof/>
                <w:color w:val="000000" w:themeColor="text1"/>
              </w:rPr>
              <w:drawing>
                <wp:anchor distT="0" distB="0" distL="114300" distR="114300" simplePos="0" relativeHeight="251747840" behindDoc="0" locked="0" layoutInCell="1" allowOverlap="1" wp14:anchorId="14580117" wp14:editId="0F2E8BC0">
                  <wp:simplePos x="0" y="0"/>
                  <wp:positionH relativeFrom="page">
                    <wp:posOffset>2920365</wp:posOffset>
                  </wp:positionH>
                  <wp:positionV relativeFrom="page">
                    <wp:posOffset>4850765</wp:posOffset>
                  </wp:positionV>
                  <wp:extent cx="2005222" cy="599399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napchat-marketing-snap-your-way-to-success-11-638.jpg"/>
                          <pic:cNvPicPr/>
                        </pic:nvPicPr>
                        <pic:blipFill>
                          <a:blip r:embed="rId21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222" cy="59939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0EE6">
              <w:rPr>
                <w:rFonts w:ascii="Century Gothic" w:hAnsi="Century Gothic"/>
                <w:b/>
                <w:iCs/>
                <w:noProof/>
                <w:color w:val="000000" w:themeColor="text1"/>
                <w:sz w:val="22"/>
              </w:rPr>
              <w:drawing>
                <wp:anchor distT="0" distB="0" distL="114300" distR="114300" simplePos="0" relativeHeight="251748864" behindDoc="0" locked="0" layoutInCell="1" allowOverlap="1" wp14:anchorId="07B407AA" wp14:editId="2096C01A">
                  <wp:simplePos x="0" y="0"/>
                  <wp:positionH relativeFrom="page">
                    <wp:posOffset>2126615</wp:posOffset>
                  </wp:positionH>
                  <wp:positionV relativeFrom="page">
                    <wp:posOffset>1850390</wp:posOffset>
                  </wp:positionV>
                  <wp:extent cx="1143000" cy="576841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arrige-cartoon-engagement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76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17B8">
              <w:rPr>
                <w:iCs/>
                <w:noProof/>
                <w:color w:val="000000" w:themeColor="text1"/>
              </w:rPr>
              <mc:AlternateContent>
                <mc:Choice Requires="wpg">
                  <w:drawing>
                    <wp:inline distT="0" distB="0" distL="0" distR="0" wp14:anchorId="525479E4" wp14:editId="0DD4EE82">
                      <wp:extent cx="7867649" cy="5221216"/>
                      <wp:effectExtent l="0" t="0" r="635" b="0"/>
                      <wp:docPr id="30" name="Group 30" descr="block of tex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67649" cy="5221216"/>
                                <a:chOff x="-1" y="0"/>
                                <a:chExt cx="7867649" cy="5599694"/>
                              </a:xfrm>
                            </wpg:grpSpPr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1" y="0"/>
                                  <a:ext cx="3333748" cy="11049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917B8" w:rsidRPr="00665DF7" w:rsidRDefault="00F86035" w:rsidP="00CE7301">
                                    <w:pPr>
                                      <w:pStyle w:val="Subtitlearticles"/>
                                      <w:rPr>
                                        <w:rFonts w:ascii="Century Gothic" w:hAnsi="Century Gothic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48"/>
                                        <w:szCs w:val="48"/>
                                      </w:rPr>
                                      <w:t>M</w:t>
                                    </w:r>
                                    <w:r w:rsidR="00BB4570">
                                      <w:rPr>
                                        <w:rFonts w:ascii="Century Gothic" w:hAnsi="Century Gothic"/>
                                        <w:sz w:val="48"/>
                                        <w:szCs w:val="48"/>
                                      </w:rPr>
                                      <w:t xml:space="preserve">arriage </w:t>
                                    </w:r>
                                    <w:proofErr w:type="spellStart"/>
                                    <w:r w:rsidR="00BB4570">
                                      <w:rPr>
                                        <w:rFonts w:ascii="Century Gothic" w:hAnsi="Century Gothic"/>
                                        <w:sz w:val="48"/>
                                        <w:szCs w:val="48"/>
                                      </w:rPr>
                                      <w:t>Licenc</w:t>
                                    </w:r>
                                    <w:r w:rsidR="006D367B">
                                      <w:rPr>
                                        <w:rFonts w:ascii="Century Gothic" w:hAnsi="Century Gothic"/>
                                        <w:sz w:val="48"/>
                                        <w:szCs w:val="48"/>
                                      </w:rPr>
                                      <w:t>e</w:t>
                                    </w:r>
                                    <w:proofErr w:type="spellEnd"/>
                                    <w:r>
                                      <w:rPr>
                                        <w:rFonts w:ascii="Century Gothic" w:hAnsi="Century Gothic"/>
                                        <w:sz w:val="48"/>
                                        <w:szCs w:val="48"/>
                                      </w:rPr>
                                      <w:t xml:space="preserve"> and Certificate</w:t>
                                    </w:r>
                                    <w:r w:rsidR="00D93853">
                                      <w:rPr>
                                        <w:rFonts w:ascii="Century Gothic" w:hAnsi="Century Gothic"/>
                                        <w:sz w:val="48"/>
                                        <w:szCs w:val="4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274320" tIns="4572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Text Box 32"/>
                              <wps:cNvSpPr txBox="1"/>
                              <wps:spPr>
                                <a:xfrm>
                                  <a:off x="-1" y="1599518"/>
                                  <a:ext cx="7867649" cy="40001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F37F9" w:rsidRDefault="00DA2C79" w:rsidP="00CF37F9">
                                    <w:pPr>
                                      <w:pStyle w:val="Content"/>
                                      <w:ind w:left="576"/>
                                      <w:jc w:val="center"/>
                                      <w:rPr>
                                        <w:rFonts w:ascii="Bauhaus 93" w:hAnsi="Bauhaus 93"/>
                                      </w:rPr>
                                    </w:pPr>
                                    <w:r w:rsidRPr="00DA2C79">
                                      <w:rPr>
                                        <w:rFonts w:ascii="Bauhaus 93" w:hAnsi="Bauhaus 93"/>
                                      </w:rPr>
                                      <w:t>“HOW DO I GET MARRIED IN ST. LUCIA?”</w:t>
                                    </w:r>
                                  </w:p>
                                  <w:p w:rsidR="00CF37F9" w:rsidRPr="00CF37F9" w:rsidRDefault="00CF37F9" w:rsidP="00CF37F9">
                                    <w:pPr>
                                      <w:pStyle w:val="Content"/>
                                      <w:ind w:left="576"/>
                                      <w:jc w:val="center"/>
                                      <w:rPr>
                                        <w:rFonts w:ascii="Bauhaus 93" w:hAnsi="Bauhaus 93"/>
                                      </w:rPr>
                                    </w:pPr>
                                  </w:p>
                                  <w:p w:rsidR="007310E9" w:rsidRPr="00CF37F9" w:rsidRDefault="00F86035" w:rsidP="001C3485">
                                    <w:pPr>
                                      <w:pStyle w:val="Content"/>
                                      <w:ind w:left="576"/>
                                      <w:jc w:val="both"/>
                                      <w:rPr>
                                        <w:rFonts w:ascii="Cambria" w:hAnsi="Cambria"/>
                                      </w:rPr>
                                    </w:pPr>
                                    <w:r w:rsidRPr="00CF37F9">
                                      <w:rPr>
                                        <w:rFonts w:ascii="Cambria" w:hAnsi="Cambria"/>
                                        <w:sz w:val="52"/>
                                      </w:rPr>
                                      <w:t>T</w:t>
                                    </w:r>
                                    <w:r w:rsidRPr="00CF37F9">
                                      <w:rPr>
                                        <w:rFonts w:ascii="Cambria" w:hAnsi="Cambria"/>
                                      </w:rPr>
                                      <w:t xml:space="preserve">he Ceremony and Celebration are the most memorable parts of </w:t>
                                    </w:r>
                                    <w:r w:rsidR="00DA2C79" w:rsidRPr="00CF37F9">
                                      <w:rPr>
                                        <w:rFonts w:ascii="Cambria" w:hAnsi="Cambria"/>
                                      </w:rPr>
                                      <w:t xml:space="preserve">a wedding, bound by two major legal documents; a </w:t>
                                    </w:r>
                                    <w:r w:rsidR="00BB4570">
                                      <w:rPr>
                                        <w:rFonts w:ascii="Cambria" w:hAnsi="Cambria"/>
                                        <w:u w:val="single"/>
                                      </w:rPr>
                                      <w:t xml:space="preserve">marriage </w:t>
                                    </w:r>
                                    <w:proofErr w:type="spellStart"/>
                                    <w:r w:rsidR="00BB4570">
                                      <w:rPr>
                                        <w:rFonts w:ascii="Cambria" w:hAnsi="Cambria"/>
                                        <w:u w:val="single"/>
                                      </w:rPr>
                                      <w:t>licenc</w:t>
                                    </w:r>
                                    <w:r w:rsidR="00DA2C79" w:rsidRPr="00FB3EF0">
                                      <w:rPr>
                                        <w:rFonts w:ascii="Cambria" w:hAnsi="Cambria"/>
                                        <w:u w:val="single"/>
                                      </w:rPr>
                                      <w:t>e</w:t>
                                    </w:r>
                                    <w:proofErr w:type="spellEnd"/>
                                    <w:r w:rsidR="00DA2C79" w:rsidRPr="00CF37F9">
                                      <w:rPr>
                                        <w:rFonts w:ascii="Cambria" w:hAnsi="Cambria"/>
                                      </w:rPr>
                                      <w:t xml:space="preserve"> and a </w:t>
                                    </w:r>
                                    <w:r w:rsidR="00DA2C79" w:rsidRPr="00FB3EF0">
                                      <w:rPr>
                                        <w:rFonts w:ascii="Cambria" w:hAnsi="Cambria"/>
                                        <w:u w:val="single"/>
                                      </w:rPr>
                                      <w:t>marriage certificate</w:t>
                                    </w:r>
                                    <w:r w:rsidR="00DA2C79" w:rsidRPr="00CF37F9">
                                      <w:rPr>
                                        <w:rFonts w:ascii="Cambria" w:hAnsi="Cambria"/>
                                      </w:rPr>
                                      <w:t>.</w:t>
                                    </w:r>
                                    <w:r w:rsidR="00DA2C79" w:rsidRPr="00CF37F9">
                                      <w:rPr>
                                        <w:rFonts w:ascii="Cambria" w:hAnsi="Cambria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  <w:p w:rsidR="0050013D" w:rsidRPr="008D11C7" w:rsidRDefault="007310E9" w:rsidP="001C3485">
                                    <w:pPr>
                                      <w:pStyle w:val="Content"/>
                                      <w:ind w:left="576"/>
                                      <w:jc w:val="both"/>
                                      <w:rPr>
                                        <w:rFonts w:ascii="Cambria" w:hAnsi="Cambria"/>
                                        <w:color w:val="auto"/>
                                      </w:rPr>
                                    </w:pPr>
                                    <w:r w:rsidRPr="00CF37F9">
                                      <w:rPr>
                                        <w:rFonts w:ascii="Cambria" w:hAnsi="Cambria"/>
                                      </w:rPr>
                                      <w:t xml:space="preserve">The </w:t>
                                    </w:r>
                                    <w:r w:rsidR="006D367B" w:rsidRPr="00CF37F9">
                                      <w:rPr>
                                        <w:rFonts w:ascii="Cambria" w:hAnsi="Cambria"/>
                                      </w:rPr>
                                      <w:t>difference between the two</w:t>
                                    </w:r>
                                    <w:r w:rsidRPr="00CF37F9">
                                      <w:rPr>
                                        <w:rFonts w:ascii="Cambria" w:hAnsi="Cambria"/>
                                      </w:rPr>
                                      <w:t xml:space="preserve">; a </w:t>
                                    </w:r>
                                    <w:r w:rsidR="00BB4570">
                                      <w:rPr>
                                        <w:rFonts w:ascii="Cambria" w:hAnsi="Cambria"/>
                                        <w:color w:val="FF0000"/>
                                      </w:rPr>
                                      <w:t xml:space="preserve">marriage </w:t>
                                    </w:r>
                                    <w:proofErr w:type="spellStart"/>
                                    <w:r w:rsidR="00BB4570">
                                      <w:rPr>
                                        <w:rFonts w:ascii="Cambria" w:hAnsi="Cambria"/>
                                        <w:color w:val="FF0000"/>
                                      </w:rPr>
                                      <w:t>licenc</w:t>
                                    </w:r>
                                    <w:r w:rsidRPr="00FB3EF0">
                                      <w:rPr>
                                        <w:rFonts w:ascii="Cambria" w:hAnsi="Cambria"/>
                                        <w:color w:val="FF0000"/>
                                      </w:rPr>
                                      <w:t>e</w:t>
                                    </w:r>
                                    <w:proofErr w:type="spellEnd"/>
                                    <w:r w:rsidRPr="00FB3EF0">
                                      <w:rPr>
                                        <w:rFonts w:ascii="Cambria" w:hAnsi="Cambria"/>
                                        <w:color w:val="FF0000"/>
                                      </w:rPr>
                                      <w:t xml:space="preserve"> </w:t>
                                    </w:r>
                                    <w:r w:rsidRPr="00CF37F9">
                                      <w:rPr>
                                        <w:rFonts w:ascii="Cambria" w:hAnsi="Cambria"/>
                                      </w:rPr>
                                      <w:t>is basically permission to get married in S</w:t>
                                    </w:r>
                                    <w:r w:rsidR="00C20949">
                                      <w:rPr>
                                        <w:rFonts w:ascii="Cambria" w:hAnsi="Cambria"/>
                                      </w:rPr>
                                      <w:t>ain</w:t>
                                    </w:r>
                                    <w:r w:rsidRPr="00CF37F9">
                                      <w:rPr>
                                        <w:rFonts w:ascii="Cambria" w:hAnsi="Cambria"/>
                                      </w:rPr>
                                      <w:t xml:space="preserve">t. Lucia.  It is a legal document issued by the </w:t>
                                    </w:r>
                                    <w:r w:rsidRPr="00CF37F9">
                                      <w:rPr>
                                        <w:rFonts w:ascii="Cambria" w:hAnsi="Cambria"/>
                                        <w:b/>
                                        <w:color w:val="40826F" w:themeColor="accent2" w:themeShade="BF"/>
                                        <w:u w:val="single"/>
                                      </w:rPr>
                                      <w:t>ATTORNEY GENERAL CHAMBERS</w:t>
                                    </w:r>
                                    <w:r w:rsidRPr="00CF37F9">
                                      <w:rPr>
                                        <w:rFonts w:ascii="Cambria" w:hAnsi="Cambria"/>
                                      </w:rPr>
                                      <w:t xml:space="preserve">, after being </w:t>
                                    </w:r>
                                    <w:r w:rsidR="00C20949">
                                      <w:rPr>
                                        <w:rFonts w:ascii="Cambria" w:hAnsi="Cambria"/>
                                      </w:rPr>
                                      <w:t xml:space="preserve">submitted with an application for processing by </w:t>
                                    </w:r>
                                    <w:r w:rsidRPr="00CF37F9">
                                      <w:rPr>
                                        <w:rFonts w:ascii="Cambria" w:hAnsi="Cambria"/>
                                      </w:rPr>
                                      <w:t>the</w:t>
                                    </w:r>
                                    <w:r w:rsidR="0050013D" w:rsidRPr="00CF37F9">
                                      <w:rPr>
                                        <w:rFonts w:ascii="Cambria" w:hAnsi="Cambria"/>
                                      </w:rPr>
                                      <w:t xml:space="preserve"> diffe</w:t>
                                    </w:r>
                                    <w:r w:rsidR="00201114">
                                      <w:rPr>
                                        <w:rFonts w:ascii="Cambria" w:hAnsi="Cambria"/>
                                      </w:rPr>
                                      <w:t>rent law f</w:t>
                                    </w:r>
                                    <w:r w:rsidR="001C3485">
                                      <w:rPr>
                                        <w:rFonts w:ascii="Cambria" w:hAnsi="Cambria"/>
                                      </w:rPr>
                                      <w:t xml:space="preserve">irms </w:t>
                                    </w:r>
                                    <w:r w:rsidR="00C20949">
                                      <w:rPr>
                                        <w:rFonts w:ascii="Cambria" w:hAnsi="Cambria"/>
                                      </w:rPr>
                                      <w:t xml:space="preserve">and wedding planners </w:t>
                                    </w:r>
                                    <w:r w:rsidR="001C3485" w:rsidRPr="00CF37F9">
                                      <w:rPr>
                                        <w:rFonts w:ascii="Cambria" w:hAnsi="Cambria"/>
                                      </w:rPr>
                                      <w:t>within</w:t>
                                    </w:r>
                                    <w:r w:rsidRPr="00CF37F9">
                                      <w:rPr>
                                        <w:rFonts w:ascii="Cambria" w:hAnsi="Cambria"/>
                                      </w:rPr>
                                      <w:t xml:space="preserve"> our country</w:t>
                                    </w:r>
                                    <w:r w:rsidR="008D11C7">
                                      <w:rPr>
                                        <w:rFonts w:ascii="Cambria" w:hAnsi="Cambria"/>
                                        <w:b/>
                                        <w:color w:val="auto"/>
                                        <w:sz w:val="20"/>
                                      </w:rPr>
                                      <w:t>.</w:t>
                                    </w:r>
                                  </w:p>
                                  <w:p w:rsidR="007310E9" w:rsidRPr="00CF37F9" w:rsidRDefault="00201114" w:rsidP="001C3485">
                                    <w:pPr>
                                      <w:pStyle w:val="Content"/>
                                      <w:ind w:left="576"/>
                                      <w:jc w:val="both"/>
                                      <w:rPr>
                                        <w:rFonts w:ascii="Cambria" w:hAnsi="Cambria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</w:rPr>
                                      <w:t>When you have</w:t>
                                    </w:r>
                                    <w:r w:rsidR="0050013D" w:rsidRPr="00CF37F9">
                                      <w:rPr>
                                        <w:rFonts w:ascii="Cambria" w:hAnsi="Cambria"/>
                                      </w:rPr>
                                      <w:t xml:space="preserve"> h</w:t>
                                    </w:r>
                                    <w:r w:rsidR="00BB4570">
                                      <w:rPr>
                                        <w:rFonts w:ascii="Cambria" w:hAnsi="Cambria"/>
                                      </w:rPr>
                                      <w:t>ad your ceremony, your official</w:t>
                                    </w:r>
                                    <w:r w:rsidR="0050013D" w:rsidRPr="00CF37F9">
                                      <w:rPr>
                                        <w:rFonts w:ascii="Cambria" w:hAnsi="Cambria"/>
                                      </w:rPr>
                                      <w:t xml:space="preserve"> goes to the </w:t>
                                    </w:r>
                                    <w:r w:rsidR="0050013D" w:rsidRPr="00CF37F9">
                                      <w:rPr>
                                        <w:rFonts w:ascii="Cambria" w:hAnsi="Cambria"/>
                                        <w:b/>
                                        <w:color w:val="40826F" w:themeColor="accent2" w:themeShade="BF"/>
                                        <w:u w:val="single"/>
                                      </w:rPr>
                                      <w:t xml:space="preserve">CIVIL STATUS </w:t>
                                    </w:r>
                                    <w:r w:rsidR="00D47B52" w:rsidRPr="00CF37F9">
                                      <w:rPr>
                                        <w:rFonts w:ascii="Cambria" w:hAnsi="Cambria"/>
                                        <w:b/>
                                        <w:color w:val="40826F" w:themeColor="accent2" w:themeShade="BF"/>
                                        <w:u w:val="single"/>
                                      </w:rPr>
                                      <w:t>REGISTRY</w:t>
                                    </w:r>
                                    <w:r w:rsidR="008D11C7">
                                      <w:rPr>
                                        <w:rFonts w:ascii="Cambria" w:hAnsi="Cambria"/>
                                        <w:color w:val="40826F" w:themeColor="accent2" w:themeShade="BF"/>
                                      </w:rPr>
                                      <w:t xml:space="preserve">, </w:t>
                                    </w:r>
                                    <w:r w:rsidR="008D11C7" w:rsidRPr="00CF37F9">
                                      <w:rPr>
                                        <w:rFonts w:ascii="Cambria" w:hAnsi="Cambria"/>
                                      </w:rPr>
                                      <w:t>with the presen</w:t>
                                    </w:r>
                                    <w:r w:rsidR="00BB4570">
                                      <w:rPr>
                                        <w:rFonts w:ascii="Cambria" w:hAnsi="Cambria"/>
                                      </w:rPr>
                                      <w:t xml:space="preserve">ce of the signed marriage </w:t>
                                    </w:r>
                                    <w:proofErr w:type="spellStart"/>
                                    <w:r w:rsidR="00BB4570">
                                      <w:rPr>
                                        <w:rFonts w:ascii="Cambria" w:hAnsi="Cambria"/>
                                      </w:rPr>
                                      <w:t>licenc</w:t>
                                    </w:r>
                                    <w:r w:rsidR="008D11C7" w:rsidRPr="00CF37F9">
                                      <w:rPr>
                                        <w:rFonts w:ascii="Cambria" w:hAnsi="Cambria"/>
                                      </w:rPr>
                                      <w:t>e</w:t>
                                    </w:r>
                                    <w:proofErr w:type="spellEnd"/>
                                    <w:r w:rsidR="008D11C7">
                                      <w:rPr>
                                        <w:rFonts w:ascii="Cambria" w:hAnsi="Cambria"/>
                                      </w:rPr>
                                      <w:t xml:space="preserve"> </w:t>
                                    </w:r>
                                    <w:r w:rsidR="0050013D" w:rsidRPr="00CF37F9">
                                      <w:rPr>
                                        <w:rFonts w:ascii="Cambria" w:hAnsi="Cambria"/>
                                      </w:rPr>
                                      <w:t>in S</w:t>
                                    </w:r>
                                    <w:r w:rsidR="00C20949">
                                      <w:rPr>
                                        <w:rFonts w:ascii="Cambria" w:hAnsi="Cambria"/>
                                      </w:rPr>
                                      <w:t>ain</w:t>
                                    </w:r>
                                    <w:r w:rsidR="0050013D" w:rsidRPr="00CF37F9">
                                      <w:rPr>
                                        <w:rFonts w:ascii="Cambria" w:hAnsi="Cambria"/>
                                      </w:rPr>
                                      <w:t>t. Lucia</w:t>
                                    </w:r>
                                    <w:r w:rsidR="006D367B" w:rsidRPr="00CF37F9">
                                      <w:rPr>
                                        <w:rFonts w:ascii="Cambria" w:hAnsi="Cambri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" w:hAnsi="Cambria"/>
                                      </w:rPr>
                                      <w:t>where the legal document is made available to you.</w:t>
                                    </w:r>
                                    <w:r w:rsidR="0050013D" w:rsidRPr="00CF37F9">
                                      <w:rPr>
                                        <w:rFonts w:ascii="Cambria" w:hAnsi="Cambri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" w:hAnsi="Cambria"/>
                                      </w:rPr>
                                      <w:t xml:space="preserve">Upon receipt of </w:t>
                                    </w:r>
                                    <w:r w:rsidR="009353C6">
                                      <w:rPr>
                                        <w:rFonts w:ascii="Cambria" w:hAnsi="Cambria"/>
                                      </w:rPr>
                                      <w:t>the</w:t>
                                    </w:r>
                                    <w:r w:rsidR="009353C6" w:rsidRPr="008D11C7">
                                      <w:rPr>
                                        <w:rFonts w:ascii="Cambria" w:hAnsi="Cambria"/>
                                        <w:color w:val="FF0000"/>
                                      </w:rPr>
                                      <w:t xml:space="preserve"> marriage</w:t>
                                    </w:r>
                                    <w:r w:rsidR="0050013D" w:rsidRPr="008D11C7">
                                      <w:rPr>
                                        <w:rFonts w:ascii="Cambria" w:hAnsi="Cambria"/>
                                        <w:color w:val="FF0000"/>
                                      </w:rPr>
                                      <w:t xml:space="preserve"> </w:t>
                                    </w:r>
                                    <w:r w:rsidR="0050013D" w:rsidRPr="00FB3EF0">
                                      <w:rPr>
                                        <w:rFonts w:ascii="Cambria" w:hAnsi="Cambria"/>
                                        <w:color w:val="FF0000"/>
                                      </w:rPr>
                                      <w:t xml:space="preserve">certificate </w:t>
                                    </w:r>
                                    <w:r>
                                      <w:rPr>
                                        <w:rFonts w:ascii="Cambria" w:hAnsi="Cambria"/>
                                      </w:rPr>
                                      <w:t>it is then proven that you are legally</w:t>
                                    </w:r>
                                    <w:r w:rsidR="0050013D" w:rsidRPr="00CF37F9">
                                      <w:rPr>
                                        <w:rFonts w:ascii="Cambria" w:hAnsi="Cambria"/>
                                      </w:rPr>
                                      <w:t xml:space="preserve"> married.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Text Box 33"/>
                              <wps:cNvSpPr txBox="1"/>
                              <wps:spPr>
                                <a:xfrm>
                                  <a:off x="-1" y="1197099"/>
                                  <a:ext cx="3581400" cy="408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917B8" w:rsidRDefault="001917B8" w:rsidP="00CE7301">
                                    <w:pPr>
                                      <w:pStyle w:val="Heading3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0" tIns="4572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5479E4" id="Group 30" o:spid="_x0000_s1048" alt="block of text" style="width:619.5pt;height:411.1pt;mso-position-horizontal-relative:char;mso-position-vertical-relative:line" coordorigin="" coordsize="78676,55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">
                      <v:shape id="Text Box 31" o:spid="_x0000_s1049" type="#_x0000_t202" style="position:absolute;width:33337;height:1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d38UA&#10;AADbAAAADwAAAGRycy9kb3ducmV2LnhtbESPQWvCQBSE7wX/w/KEXqRurLXW6CoqFFqKBzXQ6yP7&#10;TILZtyG7Jtt/3y0IPQ4z8w2z2gRTi45aV1lWMBknIIhzqysuFGTn96c3EM4ja6wtk4IfcrBZDx5W&#10;mGrb85G6ky9EhLBLUUHpfZNK6fKSDLqxbYijd7GtQR9lW0jdYh/hppbPSfIqDVYcF0psaF9Sfj3d&#10;jIJ+8T3/nIX9VzY6ZN3uWNPLJdyUehyG7RKEp+D/w/f2h1YwncDfl/g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V3fxQAAANsAAAAPAAAAAAAAAAAAAAAAAJgCAABkcnMv&#10;ZG93bnJldi54bWxQSwUGAAAAAAQABAD1AAAAigMAAAAA&#10;" fillcolor="#c75454 [3204]" stroked="f" strokeweight=".5pt">
                        <v:textbox inset="21.6pt,,,0">
                          <w:txbxContent>
                            <w:p w:rsidR="001917B8" w:rsidRPr="00665DF7" w:rsidRDefault="00F86035" w:rsidP="00CE7301">
                              <w:pPr>
                                <w:pStyle w:val="Subtitlearticles"/>
                                <w:rPr>
                                  <w:rFonts w:ascii="Century Gothic" w:hAnsi="Century Gothic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48"/>
                                  <w:szCs w:val="48"/>
                                </w:rPr>
                                <w:t>M</w:t>
                              </w:r>
                              <w:r w:rsidR="00BB4570">
                                <w:rPr>
                                  <w:rFonts w:ascii="Century Gothic" w:hAnsi="Century Gothic"/>
                                  <w:sz w:val="48"/>
                                  <w:szCs w:val="48"/>
                                </w:rPr>
                                <w:t xml:space="preserve">arriage </w:t>
                              </w:r>
                              <w:proofErr w:type="spellStart"/>
                              <w:r w:rsidR="00BB4570">
                                <w:rPr>
                                  <w:rFonts w:ascii="Century Gothic" w:hAnsi="Century Gothic"/>
                                  <w:sz w:val="48"/>
                                  <w:szCs w:val="48"/>
                                </w:rPr>
                                <w:t>Licenc</w:t>
                              </w:r>
                              <w:r w:rsidR="006D367B">
                                <w:rPr>
                                  <w:rFonts w:ascii="Century Gothic" w:hAnsi="Century Gothic"/>
                                  <w:sz w:val="48"/>
                                  <w:szCs w:val="48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48"/>
                                  <w:szCs w:val="48"/>
                                </w:rPr>
                                <w:t xml:space="preserve"> and Certificate</w:t>
                              </w:r>
                              <w:r w:rsidR="00D93853">
                                <w:rPr>
                                  <w:rFonts w:ascii="Century Gothic" w:hAnsi="Century Gothic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32" o:spid="_x0000_s1050" type="#_x0000_t202" style="position:absolute;top:15995;width:78676;height:40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8FsIA&#10;AADbAAAADwAAAGRycy9kb3ducmV2LnhtbESP3WoCMRSE74W+QziF3mnWFYpsjSKCILUU/x7gkBx3&#10;t7s5WZLUXd++KQheDjPzDbNYDbYVN/KhdqxgOslAEGtnai4VXM7b8RxEiMgGW8ek4E4BVsuX0QIL&#10;43o+0u0US5EgHApUUMXYFVIGXZHFMHEdcfKuzluMSfpSGo99gttW5ln2Li3WnBYq7GhTkW5Ov1ZB&#10;3+Q/h6+GjvT9ub/rOA351Wul3l6H9QeISEN8hh/tnVEwy+H/S/o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bwWwgAAANsAAAAPAAAAAAAAAAAAAAAAAJgCAABkcnMvZG93&#10;bnJldi54bWxQSwUGAAAAAAQABAD1AAAAhwMAAAAA&#10;" fillcolor="white [3212]" stroked="f" strokeweight=".5pt">
                        <v:textbox inset=",,,0">
                          <w:txbxContent>
                            <w:p w:rsidR="00CF37F9" w:rsidRDefault="00DA2C79" w:rsidP="00CF37F9">
                              <w:pPr>
                                <w:pStyle w:val="Content"/>
                                <w:ind w:left="576"/>
                                <w:jc w:val="center"/>
                                <w:rPr>
                                  <w:rFonts w:ascii="Bauhaus 93" w:hAnsi="Bauhaus 93"/>
                                </w:rPr>
                              </w:pPr>
                              <w:r w:rsidRPr="00DA2C79">
                                <w:rPr>
                                  <w:rFonts w:ascii="Bauhaus 93" w:hAnsi="Bauhaus 93"/>
                                </w:rPr>
                                <w:t>“HOW DO I GET MARRIED IN ST. LUCIA?”</w:t>
                              </w:r>
                            </w:p>
                            <w:p w:rsidR="00CF37F9" w:rsidRPr="00CF37F9" w:rsidRDefault="00CF37F9" w:rsidP="00CF37F9">
                              <w:pPr>
                                <w:pStyle w:val="Content"/>
                                <w:ind w:left="576"/>
                                <w:jc w:val="center"/>
                                <w:rPr>
                                  <w:rFonts w:ascii="Bauhaus 93" w:hAnsi="Bauhaus 93"/>
                                </w:rPr>
                              </w:pPr>
                            </w:p>
                            <w:p w:rsidR="007310E9" w:rsidRPr="00CF37F9" w:rsidRDefault="00F86035" w:rsidP="001C3485">
                              <w:pPr>
                                <w:pStyle w:val="Content"/>
                                <w:ind w:left="576"/>
                                <w:jc w:val="both"/>
                                <w:rPr>
                                  <w:rFonts w:ascii="Cambria" w:hAnsi="Cambria"/>
                                </w:rPr>
                              </w:pPr>
                              <w:r w:rsidRPr="00CF37F9">
                                <w:rPr>
                                  <w:rFonts w:ascii="Cambria" w:hAnsi="Cambria"/>
                                  <w:sz w:val="52"/>
                                </w:rPr>
                                <w:t>T</w:t>
                              </w:r>
                              <w:r w:rsidRPr="00CF37F9">
                                <w:rPr>
                                  <w:rFonts w:ascii="Cambria" w:hAnsi="Cambria"/>
                                </w:rPr>
                                <w:t xml:space="preserve">he Ceremony and Celebration are the most memorable parts of </w:t>
                              </w:r>
                              <w:r w:rsidR="00DA2C79" w:rsidRPr="00CF37F9">
                                <w:rPr>
                                  <w:rFonts w:ascii="Cambria" w:hAnsi="Cambria"/>
                                </w:rPr>
                                <w:t xml:space="preserve">a wedding, bound by two major legal documents; a </w:t>
                              </w:r>
                              <w:r w:rsidR="00BB4570">
                                <w:rPr>
                                  <w:rFonts w:ascii="Cambria" w:hAnsi="Cambria"/>
                                  <w:u w:val="single"/>
                                </w:rPr>
                                <w:t xml:space="preserve">marriage </w:t>
                              </w:r>
                              <w:proofErr w:type="spellStart"/>
                              <w:r w:rsidR="00BB4570">
                                <w:rPr>
                                  <w:rFonts w:ascii="Cambria" w:hAnsi="Cambria"/>
                                  <w:u w:val="single"/>
                                </w:rPr>
                                <w:t>licenc</w:t>
                              </w:r>
                              <w:r w:rsidR="00DA2C79" w:rsidRPr="00FB3EF0">
                                <w:rPr>
                                  <w:rFonts w:ascii="Cambria" w:hAnsi="Cambria"/>
                                  <w:u w:val="single"/>
                                </w:rPr>
                                <w:t>e</w:t>
                              </w:r>
                              <w:proofErr w:type="spellEnd"/>
                              <w:r w:rsidR="00DA2C79" w:rsidRPr="00CF37F9">
                                <w:rPr>
                                  <w:rFonts w:ascii="Cambria" w:hAnsi="Cambria"/>
                                </w:rPr>
                                <w:t xml:space="preserve"> and a </w:t>
                              </w:r>
                              <w:r w:rsidR="00DA2C79" w:rsidRPr="00FB3EF0">
                                <w:rPr>
                                  <w:rFonts w:ascii="Cambria" w:hAnsi="Cambria"/>
                                  <w:u w:val="single"/>
                                </w:rPr>
                                <w:t>marriage certificate</w:t>
                              </w:r>
                              <w:r w:rsidR="00DA2C79" w:rsidRPr="00CF37F9">
                                <w:rPr>
                                  <w:rFonts w:ascii="Cambria" w:hAnsi="Cambria"/>
                                </w:rPr>
                                <w:t>.</w:t>
                              </w:r>
                              <w:r w:rsidR="00DA2C79" w:rsidRPr="00CF37F9">
                                <w:rPr>
                                  <w:rFonts w:ascii="Cambria" w:hAnsi="Cambria"/>
                                  <w:sz w:val="28"/>
                                </w:rPr>
                                <w:t xml:space="preserve"> </w:t>
                              </w:r>
                            </w:p>
                            <w:p w:rsidR="0050013D" w:rsidRPr="008D11C7" w:rsidRDefault="007310E9" w:rsidP="001C3485">
                              <w:pPr>
                                <w:pStyle w:val="Content"/>
                                <w:ind w:left="576"/>
                                <w:jc w:val="both"/>
                                <w:rPr>
                                  <w:rFonts w:ascii="Cambria" w:hAnsi="Cambria"/>
                                  <w:color w:val="auto"/>
                                </w:rPr>
                              </w:pPr>
                              <w:r w:rsidRPr="00CF37F9">
                                <w:rPr>
                                  <w:rFonts w:ascii="Cambria" w:hAnsi="Cambria"/>
                                </w:rPr>
                                <w:t xml:space="preserve">The </w:t>
                              </w:r>
                              <w:r w:rsidR="006D367B" w:rsidRPr="00CF37F9">
                                <w:rPr>
                                  <w:rFonts w:ascii="Cambria" w:hAnsi="Cambria"/>
                                </w:rPr>
                                <w:t>difference between the two</w:t>
                              </w:r>
                              <w:r w:rsidRPr="00CF37F9">
                                <w:rPr>
                                  <w:rFonts w:ascii="Cambria" w:hAnsi="Cambria"/>
                                </w:rPr>
                                <w:t xml:space="preserve">; a </w:t>
                              </w:r>
                              <w:r w:rsidR="00BB4570">
                                <w:rPr>
                                  <w:rFonts w:ascii="Cambria" w:hAnsi="Cambria"/>
                                  <w:color w:val="FF0000"/>
                                </w:rPr>
                                <w:t xml:space="preserve">marriage </w:t>
                              </w:r>
                              <w:proofErr w:type="spellStart"/>
                              <w:r w:rsidR="00BB4570">
                                <w:rPr>
                                  <w:rFonts w:ascii="Cambria" w:hAnsi="Cambria"/>
                                  <w:color w:val="FF0000"/>
                                </w:rPr>
                                <w:t>licenc</w:t>
                              </w:r>
                              <w:r w:rsidRPr="00FB3EF0">
                                <w:rPr>
                                  <w:rFonts w:ascii="Cambria" w:hAnsi="Cambria"/>
                                  <w:color w:val="FF0000"/>
                                </w:rPr>
                                <w:t>e</w:t>
                              </w:r>
                              <w:proofErr w:type="spellEnd"/>
                              <w:r w:rsidRPr="00FB3EF0">
                                <w:rPr>
                                  <w:rFonts w:ascii="Cambria" w:hAnsi="Cambria"/>
                                  <w:color w:val="FF0000"/>
                                </w:rPr>
                                <w:t xml:space="preserve"> </w:t>
                              </w:r>
                              <w:r w:rsidRPr="00CF37F9">
                                <w:rPr>
                                  <w:rFonts w:ascii="Cambria" w:hAnsi="Cambria"/>
                                </w:rPr>
                                <w:t>is basically permission to get married in S</w:t>
                              </w:r>
                              <w:r w:rsidR="00C20949">
                                <w:rPr>
                                  <w:rFonts w:ascii="Cambria" w:hAnsi="Cambria"/>
                                </w:rPr>
                                <w:t>ain</w:t>
                              </w:r>
                              <w:r w:rsidRPr="00CF37F9">
                                <w:rPr>
                                  <w:rFonts w:ascii="Cambria" w:hAnsi="Cambria"/>
                                </w:rPr>
                                <w:t xml:space="preserve">t. Lucia.  It is a legal document issued by the </w:t>
                              </w:r>
                              <w:r w:rsidRPr="00CF37F9">
                                <w:rPr>
                                  <w:rFonts w:ascii="Cambria" w:hAnsi="Cambria"/>
                                  <w:b/>
                                  <w:color w:val="40826F" w:themeColor="accent2" w:themeShade="BF"/>
                                  <w:u w:val="single"/>
                                </w:rPr>
                                <w:t>ATTORNEY GENERAL CHAMBERS</w:t>
                              </w:r>
                              <w:r w:rsidRPr="00CF37F9">
                                <w:rPr>
                                  <w:rFonts w:ascii="Cambria" w:hAnsi="Cambria"/>
                                </w:rPr>
                                <w:t xml:space="preserve">, after being </w:t>
                              </w:r>
                              <w:r w:rsidR="00C20949">
                                <w:rPr>
                                  <w:rFonts w:ascii="Cambria" w:hAnsi="Cambria"/>
                                </w:rPr>
                                <w:t xml:space="preserve">submitted with an application for processing by </w:t>
                              </w:r>
                              <w:r w:rsidRPr="00CF37F9">
                                <w:rPr>
                                  <w:rFonts w:ascii="Cambria" w:hAnsi="Cambria"/>
                                </w:rPr>
                                <w:t>the</w:t>
                              </w:r>
                              <w:r w:rsidR="0050013D" w:rsidRPr="00CF37F9">
                                <w:rPr>
                                  <w:rFonts w:ascii="Cambria" w:hAnsi="Cambria"/>
                                </w:rPr>
                                <w:t xml:space="preserve"> diffe</w:t>
                              </w:r>
                              <w:r w:rsidR="00201114">
                                <w:rPr>
                                  <w:rFonts w:ascii="Cambria" w:hAnsi="Cambria"/>
                                </w:rPr>
                                <w:t>rent law f</w:t>
                              </w:r>
                              <w:r w:rsidR="001C3485">
                                <w:rPr>
                                  <w:rFonts w:ascii="Cambria" w:hAnsi="Cambria"/>
                                </w:rPr>
                                <w:t xml:space="preserve">irms </w:t>
                              </w:r>
                              <w:r w:rsidR="00C20949">
                                <w:rPr>
                                  <w:rFonts w:ascii="Cambria" w:hAnsi="Cambria"/>
                                </w:rPr>
                                <w:t xml:space="preserve">and wedding planners </w:t>
                              </w:r>
                              <w:r w:rsidR="001C3485" w:rsidRPr="00CF37F9">
                                <w:rPr>
                                  <w:rFonts w:ascii="Cambria" w:hAnsi="Cambria"/>
                                </w:rPr>
                                <w:t>within</w:t>
                              </w:r>
                              <w:r w:rsidRPr="00CF37F9">
                                <w:rPr>
                                  <w:rFonts w:ascii="Cambria" w:hAnsi="Cambria"/>
                                </w:rPr>
                                <w:t xml:space="preserve"> our country</w:t>
                              </w:r>
                              <w:r w:rsidR="008D11C7">
                                <w:rPr>
                                  <w:rFonts w:ascii="Cambria" w:hAnsi="Cambria"/>
                                  <w:b/>
                                  <w:color w:val="auto"/>
                                  <w:sz w:val="20"/>
                                </w:rPr>
                                <w:t>.</w:t>
                              </w:r>
                            </w:p>
                            <w:p w:rsidR="007310E9" w:rsidRPr="00CF37F9" w:rsidRDefault="00201114" w:rsidP="001C3485">
                              <w:pPr>
                                <w:pStyle w:val="Content"/>
                                <w:ind w:left="576"/>
                                <w:jc w:val="both"/>
                                <w:rPr>
                                  <w:rFonts w:ascii="Cambria" w:hAnsi="Cambria"/>
                                </w:rPr>
                              </w:pPr>
                              <w:r>
                                <w:rPr>
                                  <w:rFonts w:ascii="Cambria" w:hAnsi="Cambria"/>
                                </w:rPr>
                                <w:t>When you have</w:t>
                              </w:r>
                              <w:r w:rsidR="0050013D" w:rsidRPr="00CF37F9">
                                <w:rPr>
                                  <w:rFonts w:ascii="Cambria" w:hAnsi="Cambria"/>
                                </w:rPr>
                                <w:t xml:space="preserve"> h</w:t>
                              </w:r>
                              <w:r w:rsidR="00BB4570">
                                <w:rPr>
                                  <w:rFonts w:ascii="Cambria" w:hAnsi="Cambria"/>
                                </w:rPr>
                                <w:t>ad your ceremony, your official</w:t>
                              </w:r>
                              <w:r w:rsidR="0050013D" w:rsidRPr="00CF37F9">
                                <w:rPr>
                                  <w:rFonts w:ascii="Cambria" w:hAnsi="Cambria"/>
                                </w:rPr>
                                <w:t xml:space="preserve"> goes to the </w:t>
                              </w:r>
                              <w:r w:rsidR="0050013D" w:rsidRPr="00CF37F9">
                                <w:rPr>
                                  <w:rFonts w:ascii="Cambria" w:hAnsi="Cambria"/>
                                  <w:b/>
                                  <w:color w:val="40826F" w:themeColor="accent2" w:themeShade="BF"/>
                                  <w:u w:val="single"/>
                                </w:rPr>
                                <w:t xml:space="preserve">CIVIL STATUS </w:t>
                              </w:r>
                              <w:r w:rsidR="00D47B52" w:rsidRPr="00CF37F9">
                                <w:rPr>
                                  <w:rFonts w:ascii="Cambria" w:hAnsi="Cambria"/>
                                  <w:b/>
                                  <w:color w:val="40826F" w:themeColor="accent2" w:themeShade="BF"/>
                                  <w:u w:val="single"/>
                                </w:rPr>
                                <w:t>REGISTRY</w:t>
                              </w:r>
                              <w:r w:rsidR="008D11C7">
                                <w:rPr>
                                  <w:rFonts w:ascii="Cambria" w:hAnsi="Cambria"/>
                                  <w:color w:val="40826F" w:themeColor="accent2" w:themeShade="BF"/>
                                </w:rPr>
                                <w:t xml:space="preserve">, </w:t>
                              </w:r>
                              <w:r w:rsidR="008D11C7" w:rsidRPr="00CF37F9">
                                <w:rPr>
                                  <w:rFonts w:ascii="Cambria" w:hAnsi="Cambria"/>
                                </w:rPr>
                                <w:t>with the presen</w:t>
                              </w:r>
                              <w:r w:rsidR="00BB4570">
                                <w:rPr>
                                  <w:rFonts w:ascii="Cambria" w:hAnsi="Cambria"/>
                                </w:rPr>
                                <w:t xml:space="preserve">ce of the signed marriage </w:t>
                              </w:r>
                              <w:proofErr w:type="spellStart"/>
                              <w:r w:rsidR="00BB4570">
                                <w:rPr>
                                  <w:rFonts w:ascii="Cambria" w:hAnsi="Cambria"/>
                                </w:rPr>
                                <w:t>licenc</w:t>
                              </w:r>
                              <w:r w:rsidR="008D11C7" w:rsidRPr="00CF37F9">
                                <w:rPr>
                                  <w:rFonts w:ascii="Cambria" w:hAnsi="Cambria"/>
                                </w:rPr>
                                <w:t>e</w:t>
                              </w:r>
                              <w:proofErr w:type="spellEnd"/>
                              <w:r w:rsidR="008D11C7">
                                <w:rPr>
                                  <w:rFonts w:ascii="Cambria" w:hAnsi="Cambria"/>
                                </w:rPr>
                                <w:t xml:space="preserve"> </w:t>
                              </w:r>
                              <w:r w:rsidR="0050013D" w:rsidRPr="00CF37F9">
                                <w:rPr>
                                  <w:rFonts w:ascii="Cambria" w:hAnsi="Cambria"/>
                                </w:rPr>
                                <w:t>in S</w:t>
                              </w:r>
                              <w:r w:rsidR="00C20949">
                                <w:rPr>
                                  <w:rFonts w:ascii="Cambria" w:hAnsi="Cambria"/>
                                </w:rPr>
                                <w:t>ain</w:t>
                              </w:r>
                              <w:r w:rsidR="0050013D" w:rsidRPr="00CF37F9">
                                <w:rPr>
                                  <w:rFonts w:ascii="Cambria" w:hAnsi="Cambria"/>
                                </w:rPr>
                                <w:t>t. Lucia</w:t>
                              </w:r>
                              <w:r w:rsidR="006D367B" w:rsidRPr="00CF37F9">
                                <w:rPr>
                                  <w:rFonts w:ascii="Cambria" w:hAnsi="Cambri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</w:rPr>
                                <w:t>where the legal document is made available to you.</w:t>
                              </w:r>
                              <w:r w:rsidR="0050013D" w:rsidRPr="00CF37F9">
                                <w:rPr>
                                  <w:rFonts w:ascii="Cambria" w:hAnsi="Cambri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</w:rPr>
                                <w:t xml:space="preserve">Upon receipt of </w:t>
                              </w:r>
                              <w:r w:rsidR="009353C6">
                                <w:rPr>
                                  <w:rFonts w:ascii="Cambria" w:hAnsi="Cambria"/>
                                </w:rPr>
                                <w:t>the</w:t>
                              </w:r>
                              <w:r w:rsidR="009353C6" w:rsidRPr="008D11C7">
                                <w:rPr>
                                  <w:rFonts w:ascii="Cambria" w:hAnsi="Cambria"/>
                                  <w:color w:val="FF0000"/>
                                </w:rPr>
                                <w:t xml:space="preserve"> marriage</w:t>
                              </w:r>
                              <w:r w:rsidR="0050013D" w:rsidRPr="008D11C7">
                                <w:rPr>
                                  <w:rFonts w:ascii="Cambria" w:hAnsi="Cambria"/>
                                  <w:color w:val="FF0000"/>
                                </w:rPr>
                                <w:t xml:space="preserve"> </w:t>
                              </w:r>
                              <w:r w:rsidR="0050013D" w:rsidRPr="00FB3EF0">
                                <w:rPr>
                                  <w:rFonts w:ascii="Cambria" w:hAnsi="Cambria"/>
                                  <w:color w:val="FF0000"/>
                                </w:rPr>
                                <w:t xml:space="preserve">certificate </w:t>
                              </w:r>
                              <w:r>
                                <w:rPr>
                                  <w:rFonts w:ascii="Cambria" w:hAnsi="Cambria"/>
                                </w:rPr>
                                <w:t>it is then proven that you are legally</w:t>
                              </w:r>
                              <w:r w:rsidR="0050013D" w:rsidRPr="00CF37F9">
                                <w:rPr>
                                  <w:rFonts w:ascii="Cambria" w:hAnsi="Cambria"/>
                                </w:rPr>
                                <w:t xml:space="preserve"> married.</w:t>
                              </w:r>
                            </w:p>
                          </w:txbxContent>
                        </v:textbox>
                      </v:shape>
                      <v:shape id="Text Box 33" o:spid="_x0000_s1051" type="#_x0000_t202" style="position:absolute;top:11970;width:35813;height:4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dO8IA&#10;AADbAAAADwAAAGRycy9kb3ducmV2LnhtbESPQYvCMBSE74L/ITxhb5p2RVeqUVxBWPSkrnp9NG+b&#10;ss1LaaLWf28EweMwM98ws0VrK3GlxpeOFaSDBARx7nTJhYLfw7o/AeEDssbKMSm4k4fFvNuZYabd&#10;jXd03YdCRAj7DBWYEOpMSp8bsugHriaO3p9rLIYom0LqBm8Rbiv5mSRjabHkuGCwppWh/H9/sQqW&#10;53E92kx8cdr6rzS5pEZ/H41SH712OQURqA3v8Kv9oxUMh/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F07wgAAANsAAAAPAAAAAAAAAAAAAAAAAJgCAABkcnMvZG93&#10;bnJldi54bWxQSwUGAAAAAAQABAD1AAAAhwMAAAAA&#10;" filled="f" stroked="f" strokeweight=".5pt">
                        <v:textbox inset="36pt,,,0">
                          <w:txbxContent>
                            <w:p w:rsidR="001917B8" w:rsidRDefault="001917B8" w:rsidP="00CE7301">
                              <w:pPr>
                                <w:pStyle w:val="Heading3"/>
                                <w:jc w:val="left"/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1917B8" w:rsidRPr="00B62DED" w:rsidRDefault="001B0D52" w:rsidP="0068303A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CCE9A10" wp14:editId="5CF9316D">
                      <wp:extent cx="2511380" cy="3331845"/>
                      <wp:effectExtent l="0" t="0" r="3810" b="1905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1380" cy="3331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 id="20">
                              <w:txbxContent>
                                <w:p w:rsidR="00322127" w:rsidRDefault="00322127" w:rsidP="00322127">
                                  <w:pPr>
                                    <w:pStyle w:val="Content"/>
                                    <w:rPr>
                                      <w:rFonts w:ascii="Cambria" w:hAnsi="Cambria"/>
                                      <w:b/>
                                      <w:color w:val="auto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auto"/>
                                      <w:szCs w:val="22"/>
                                      <w:u w:val="single"/>
                                    </w:rPr>
                                    <w:t>Civil Status Registry Contact</w:t>
                                  </w:r>
                                  <w:r w:rsidR="009351C9" w:rsidRPr="009351C9">
                                    <w:rPr>
                                      <w:rFonts w:ascii="Cambria" w:hAnsi="Cambria"/>
                                      <w:b/>
                                      <w:color w:val="auto"/>
                                      <w:szCs w:val="22"/>
                                      <w:u w:val="single"/>
                                    </w:rPr>
                                    <w:t xml:space="preserve"> information for Marriage Certificate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color w:val="auto"/>
                                      <w:szCs w:val="22"/>
                                      <w:u w:val="single"/>
                                    </w:rPr>
                                    <w:t>:</w:t>
                                  </w:r>
                                </w:p>
                                <w:p w:rsidR="00322127" w:rsidRPr="00322127" w:rsidRDefault="00322127" w:rsidP="00322127">
                                  <w:pPr>
                                    <w:pStyle w:val="Content"/>
                                    <w:rPr>
                                      <w:rFonts w:ascii="Cambria" w:hAnsi="Cambria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322127">
                                    <w:rPr>
                                      <w:rFonts w:ascii="Cambria" w:hAnsi="Cambria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Office of the Registrar, Brazil Street, Castries, Saint Lucia Tel: +1 758-468-7017 </w:t>
                                  </w:r>
                                  <w:r w:rsidRPr="00F162EB">
                                    <w:rPr>
                                      <w:rFonts w:ascii="Cambria" w:hAnsi="Cambria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Email: </w:t>
                                  </w:r>
                                  <w:hyperlink r:id="rId22" w:history="1">
                                    <w:r w:rsidRPr="00F162EB">
                                      <w:rPr>
                                        <w:rStyle w:val="Hyperlink"/>
                                        <w:rFonts w:ascii="Cambria" w:hAnsi="Cambria"/>
                                        <w:sz w:val="22"/>
                                        <w:szCs w:val="22"/>
                                      </w:rPr>
                                      <w:t>civilstatusregistry@gmail.com</w:t>
                                    </w:r>
                                  </w:hyperlink>
                                </w:p>
                                <w:p w:rsidR="000B1DB0" w:rsidRPr="009351C9" w:rsidRDefault="000B1DB0" w:rsidP="009351C9">
                                  <w:pPr>
                                    <w:pStyle w:val="Content"/>
                                    <w:ind w:left="360"/>
                                    <w:rPr>
                                      <w:rFonts w:ascii="Cambria" w:hAnsi="Cambria"/>
                                      <w:b/>
                                      <w:szCs w:val="22"/>
                                      <w:u w:val="single"/>
                                    </w:rPr>
                                  </w:pPr>
                                </w:p>
                                <w:p w:rsidR="005D5E52" w:rsidRDefault="008D11C7" w:rsidP="00EE2C2D">
                                  <w:pPr>
                                    <w:ind w:left="0"/>
                                    <w:rPr>
                                      <w:rFonts w:ascii="Cambria" w:hAnsi="Cambria"/>
                                      <w:b/>
                                      <w:color w:val="auto"/>
                                      <w:sz w:val="24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auto"/>
                                      <w:sz w:val="24"/>
                                      <w:szCs w:val="22"/>
                                      <w:u w:val="single"/>
                                    </w:rPr>
                                    <w:t xml:space="preserve">Attorney General Chambers </w:t>
                                  </w:r>
                                  <w:r w:rsidRPr="008D11C7">
                                    <w:rPr>
                                      <w:rFonts w:ascii="Cambria" w:hAnsi="Cambria"/>
                                      <w:b/>
                                      <w:color w:val="auto"/>
                                      <w:sz w:val="24"/>
                                      <w:szCs w:val="22"/>
                                      <w:u w:val="single"/>
                                    </w:rPr>
                                    <w:t xml:space="preserve">Contact information for Marriage 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color w:val="auto"/>
                                      <w:sz w:val="24"/>
                                      <w:szCs w:val="22"/>
                                      <w:u w:val="single"/>
                                    </w:rPr>
                                    <w:t>License</w:t>
                                  </w:r>
                                </w:p>
                                <w:p w:rsidR="008D11C7" w:rsidRDefault="008D11C7" w:rsidP="00EE2C2D">
                                  <w:pPr>
                                    <w:ind w:left="0"/>
                                    <w:rPr>
                                      <w:rFonts w:ascii="Cambria" w:hAnsi="Cambria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color w:val="auto"/>
                                      <w:sz w:val="22"/>
                                      <w:szCs w:val="22"/>
                                    </w:rPr>
                                    <w:t>Francis Compton Building, Waterfront,</w:t>
                                  </w:r>
                                  <w:r w:rsidRPr="00322127">
                                    <w:rPr>
                                      <w:rFonts w:ascii="Cambria" w:hAnsi="Cambria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Castries, Saint Lucia Tel: +1 758-468-</w:t>
                                  </w:r>
                                  <w:r w:rsidR="00EE2C2D">
                                    <w:rPr>
                                      <w:rFonts w:ascii="Cambria" w:hAnsi="Cambria"/>
                                      <w:color w:val="auto"/>
                                      <w:sz w:val="22"/>
                                      <w:szCs w:val="22"/>
                                    </w:rPr>
                                    <w:t>3200</w:t>
                                  </w:r>
                                </w:p>
                                <w:p w:rsidR="00215EDF" w:rsidRDefault="00215EDF"/>
                              </w:txbxContent>
                            </wps:txbx>
                            <wps:bodyPr rot="0" vert="horz" wrap="square" lIns="45720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CE9A10" id="Text Box 2" o:spid="_x0000_s1053" type="#_x0000_t202" style="width:197.75pt;height:2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" stroked="f">
                      <v:textbox style="mso-next-textbox:#_x0000_s1054" inset="36pt">
                        <w:txbxContent>
                          <w:p w:rsidR="00322127" w:rsidRDefault="00322127" w:rsidP="00322127">
                            <w:pPr>
                              <w:pStyle w:val="Content"/>
                              <w:rPr>
                                <w:rFonts w:ascii="Cambria" w:hAnsi="Cambria"/>
                                <w:b/>
                                <w:color w:val="auto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auto"/>
                                <w:szCs w:val="22"/>
                                <w:u w:val="single"/>
                              </w:rPr>
                              <w:t>Civil Status Registry Contact</w:t>
                            </w:r>
                            <w:r w:rsidR="009351C9" w:rsidRPr="009351C9">
                              <w:rPr>
                                <w:rFonts w:ascii="Cambria" w:hAnsi="Cambria"/>
                                <w:b/>
                                <w:color w:val="auto"/>
                                <w:szCs w:val="22"/>
                                <w:u w:val="single"/>
                              </w:rPr>
                              <w:t xml:space="preserve"> information for Marriage Certificate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auto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:rsidR="00322127" w:rsidRPr="00322127" w:rsidRDefault="00322127" w:rsidP="00322127">
                            <w:pPr>
                              <w:pStyle w:val="Content"/>
                              <w:rPr>
                                <w:rFonts w:ascii="Cambria" w:hAnsi="Cambria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22127">
                              <w:rPr>
                                <w:rFonts w:ascii="Cambria" w:hAnsi="Cambria"/>
                                <w:color w:val="auto"/>
                                <w:sz w:val="22"/>
                                <w:szCs w:val="22"/>
                              </w:rPr>
                              <w:t xml:space="preserve">Office of the Registrar, Brazil Street, Castries, Saint Lucia Tel: +1 758-468-7017 </w:t>
                            </w:r>
                            <w:r w:rsidRPr="00F162EB">
                              <w:rPr>
                                <w:rFonts w:ascii="Cambria" w:hAnsi="Cambria"/>
                                <w:color w:val="auto"/>
                                <w:sz w:val="22"/>
                                <w:szCs w:val="22"/>
                              </w:rPr>
                              <w:t xml:space="preserve">Email: </w:t>
                            </w:r>
                            <w:hyperlink r:id="rId23" w:history="1">
                              <w:r w:rsidRPr="00F162EB">
                                <w:rPr>
                                  <w:rStyle w:val="Hyperlink"/>
                                  <w:rFonts w:ascii="Cambria" w:hAnsi="Cambria"/>
                                  <w:sz w:val="22"/>
                                  <w:szCs w:val="22"/>
                                </w:rPr>
                                <w:t>civilstatusregistry@gmail.com</w:t>
                              </w:r>
                            </w:hyperlink>
                          </w:p>
                          <w:p w:rsidR="000B1DB0" w:rsidRPr="009351C9" w:rsidRDefault="000B1DB0" w:rsidP="009351C9">
                            <w:pPr>
                              <w:pStyle w:val="Content"/>
                              <w:ind w:left="360"/>
                              <w:rPr>
                                <w:rFonts w:ascii="Cambria" w:hAnsi="Cambria"/>
                                <w:b/>
                                <w:szCs w:val="22"/>
                                <w:u w:val="single"/>
                              </w:rPr>
                            </w:pPr>
                          </w:p>
                          <w:p w:rsidR="005D5E52" w:rsidRDefault="008D11C7" w:rsidP="00EE2C2D">
                            <w:pPr>
                              <w:ind w:left="0"/>
                              <w:rPr>
                                <w:rFonts w:ascii="Cambria" w:hAnsi="Cambria"/>
                                <w:b/>
                                <w:color w:val="auto"/>
                                <w:sz w:val="24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auto"/>
                                <w:sz w:val="24"/>
                                <w:szCs w:val="22"/>
                                <w:u w:val="single"/>
                              </w:rPr>
                              <w:t xml:space="preserve">Attorney General Chambers </w:t>
                            </w:r>
                            <w:r w:rsidRPr="008D11C7">
                              <w:rPr>
                                <w:rFonts w:ascii="Cambria" w:hAnsi="Cambria"/>
                                <w:b/>
                                <w:color w:val="auto"/>
                                <w:sz w:val="24"/>
                                <w:szCs w:val="22"/>
                                <w:u w:val="single"/>
                              </w:rPr>
                              <w:t xml:space="preserve">Contact information for Marriage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auto"/>
                                <w:sz w:val="24"/>
                                <w:szCs w:val="22"/>
                                <w:u w:val="single"/>
                              </w:rPr>
                              <w:t>License</w:t>
                            </w:r>
                          </w:p>
                          <w:p w:rsidR="008D11C7" w:rsidRDefault="008D11C7" w:rsidP="00EE2C2D">
                            <w:pPr>
                              <w:ind w:left="0"/>
                              <w:rPr>
                                <w:rFonts w:ascii="Cambria" w:hAnsi="Cambria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auto"/>
                                <w:sz w:val="22"/>
                                <w:szCs w:val="22"/>
                              </w:rPr>
                              <w:t>Francis Compton Building, Waterfront,</w:t>
                            </w:r>
                            <w:r w:rsidRPr="00322127">
                              <w:rPr>
                                <w:rFonts w:ascii="Cambria" w:hAnsi="Cambria"/>
                                <w:color w:val="auto"/>
                                <w:sz w:val="22"/>
                                <w:szCs w:val="22"/>
                              </w:rPr>
                              <w:t xml:space="preserve"> Castries, Saint Lucia Tel: +1 758-468-</w:t>
                            </w:r>
                            <w:r w:rsidR="00EE2C2D">
                              <w:rPr>
                                <w:rFonts w:ascii="Cambria" w:hAnsi="Cambria"/>
                                <w:color w:val="auto"/>
                                <w:sz w:val="22"/>
                                <w:szCs w:val="22"/>
                              </w:rPr>
                              <w:t>3200</w:t>
                            </w:r>
                          </w:p>
                          <w:p w:rsidR="00215EDF" w:rsidRDefault="00215EDF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0426E5">
              <w:rPr>
                <w:noProof/>
              </w:rPr>
              <mc:AlternateContent>
                <mc:Choice Requires="wps">
                  <w:drawing>
                    <wp:inline distT="0" distB="0" distL="0" distR="0" wp14:anchorId="5EEA05BA" wp14:editId="52EA9652">
                      <wp:extent cx="2345690" cy="3341370"/>
                      <wp:effectExtent l="0" t="0" r="0" b="0"/>
                      <wp:docPr id="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5690" cy="3341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linkedTxbx id="20" seq="1"/>
                            <wps:bodyPr rot="0" vert="horz" wrap="square" lIns="27432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489584" id="_x0000_s1055" type="#_x0000_t202" style="width:184.7pt;height:26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" stroked="f">
                      <v:textbox inset="21.6pt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854" w:type="dxa"/>
          </w:tcPr>
          <w:p w:rsidR="001917B8" w:rsidRPr="001917B8" w:rsidRDefault="001917B8" w:rsidP="001917B8">
            <w:pPr>
              <w:tabs>
                <w:tab w:val="left" w:pos="1744"/>
              </w:tabs>
              <w:ind w:left="0"/>
            </w:pPr>
          </w:p>
        </w:tc>
      </w:tr>
      <w:tr w:rsidR="001917B8" w:rsidRPr="00ED6510" w:rsidTr="001917B8">
        <w:trPr>
          <w:trHeight w:val="4869"/>
        </w:trPr>
        <w:tc>
          <w:tcPr>
            <w:tcW w:w="8280" w:type="dxa"/>
            <w:vMerge/>
          </w:tcPr>
          <w:p w:rsidR="001917B8" w:rsidRDefault="001917B8" w:rsidP="005D5E52">
            <w:pPr>
              <w:pStyle w:val="Heading4"/>
              <w:rPr>
                <w:iCs/>
                <w:noProof/>
                <w:color w:val="000000" w:themeColor="text1"/>
              </w:rPr>
            </w:pPr>
          </w:p>
        </w:tc>
        <w:tc>
          <w:tcPr>
            <w:tcW w:w="4854" w:type="dxa"/>
          </w:tcPr>
          <w:p w:rsidR="001917B8" w:rsidRDefault="001917B8" w:rsidP="005D5E52">
            <w:pPr>
              <w:pStyle w:val="Heading4"/>
              <w:ind w:left="0"/>
            </w:pPr>
          </w:p>
        </w:tc>
      </w:tr>
    </w:tbl>
    <w:p w:rsidR="002D0B91" w:rsidRDefault="002D0B91" w:rsidP="00EE2C2D">
      <w:pPr>
        <w:spacing w:before="0"/>
        <w:ind w:left="0"/>
      </w:pPr>
    </w:p>
    <w:sectPr w:rsidR="002D0B91" w:rsidSect="00B62DED">
      <w:pgSz w:w="12240" w:h="15840" w:code="1"/>
      <w:pgMar w:top="0" w:right="1800" w:bottom="0" w:left="180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EB2" w:rsidRDefault="00704EB2" w:rsidP="00ED6510">
      <w:r>
        <w:separator/>
      </w:r>
    </w:p>
  </w:endnote>
  <w:endnote w:type="continuationSeparator" w:id="0">
    <w:p w:rsidR="00704EB2" w:rsidRDefault="00704EB2" w:rsidP="00ED6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ahnschrift SemiBold SemiConden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70B" w:rsidRDefault="001E170B" w:rsidP="001E170B">
    <w:pPr>
      <w:pStyle w:val="Footer"/>
      <w:spacing w:before="0"/>
      <w:ind w:lef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EB2" w:rsidRDefault="00704EB2" w:rsidP="00ED6510">
      <w:r>
        <w:separator/>
      </w:r>
    </w:p>
  </w:footnote>
  <w:footnote w:type="continuationSeparator" w:id="0">
    <w:p w:rsidR="00704EB2" w:rsidRDefault="00704EB2" w:rsidP="00ED65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565" w:rsidRDefault="00AD4565" w:rsidP="00AD4565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0D8614F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3660A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AFE2B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CCC4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B46BB1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3C45A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002BE7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BAC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DC2DB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0AA7A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0D3E50"/>
    <w:multiLevelType w:val="multilevel"/>
    <w:tmpl w:val="AB28C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D35674F"/>
    <w:multiLevelType w:val="hybridMultilevel"/>
    <w:tmpl w:val="411A070A"/>
    <w:lvl w:ilvl="0" w:tplc="0409000D">
      <w:start w:val="1"/>
      <w:numFmt w:val="bullet"/>
      <w:lvlText w:val=""/>
      <w:lvlJc w:val="left"/>
      <w:pPr>
        <w:ind w:left="12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2">
    <w:nsid w:val="19A17075"/>
    <w:multiLevelType w:val="hybridMultilevel"/>
    <w:tmpl w:val="25E290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D342BD"/>
    <w:multiLevelType w:val="hybridMultilevel"/>
    <w:tmpl w:val="2FDED2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6F7BB1"/>
    <w:multiLevelType w:val="hybridMultilevel"/>
    <w:tmpl w:val="272C3444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5">
    <w:nsid w:val="3769743C"/>
    <w:multiLevelType w:val="hybridMultilevel"/>
    <w:tmpl w:val="796698C6"/>
    <w:lvl w:ilvl="0" w:tplc="0409000F">
      <w:start w:val="1"/>
      <w:numFmt w:val="decimal"/>
      <w:lvlText w:val="%1."/>
      <w:lvlJc w:val="left"/>
      <w:pPr>
        <w:ind w:left="1296" w:hanging="360"/>
      </w:p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6">
    <w:nsid w:val="377129DC"/>
    <w:multiLevelType w:val="hybridMultilevel"/>
    <w:tmpl w:val="C1B492E0"/>
    <w:lvl w:ilvl="0" w:tplc="3B3495C8">
      <w:start w:val="1"/>
      <w:numFmt w:val="decimal"/>
      <w:pStyle w:val="BodyText-Numbered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C321ED"/>
    <w:multiLevelType w:val="hybridMultilevel"/>
    <w:tmpl w:val="52B41F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D74682"/>
    <w:multiLevelType w:val="hybridMultilevel"/>
    <w:tmpl w:val="52B8EAE0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9">
    <w:nsid w:val="49520566"/>
    <w:multiLevelType w:val="hybridMultilevel"/>
    <w:tmpl w:val="7C1C9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51386"/>
    <w:multiLevelType w:val="hybridMultilevel"/>
    <w:tmpl w:val="EB3AB8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80C6503"/>
    <w:multiLevelType w:val="hybridMultilevel"/>
    <w:tmpl w:val="6C2C5F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9704A3"/>
    <w:multiLevelType w:val="hybridMultilevel"/>
    <w:tmpl w:val="1ACECB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2"/>
  </w:num>
  <w:num w:numId="14">
    <w:abstractNumId w:val="20"/>
  </w:num>
  <w:num w:numId="15">
    <w:abstractNumId w:val="13"/>
  </w:num>
  <w:num w:numId="16">
    <w:abstractNumId w:val="12"/>
  </w:num>
  <w:num w:numId="17">
    <w:abstractNumId w:val="14"/>
  </w:num>
  <w:num w:numId="18">
    <w:abstractNumId w:val="18"/>
  </w:num>
  <w:num w:numId="19">
    <w:abstractNumId w:val="11"/>
  </w:num>
  <w:num w:numId="20">
    <w:abstractNumId w:val="15"/>
  </w:num>
  <w:num w:numId="21">
    <w:abstractNumId w:val="21"/>
  </w:num>
  <w:num w:numId="22">
    <w:abstractNumId w:val="1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87"/>
  <w:drawingGridVerticalSpacing w:val="187"/>
  <w:displayHorizontalDrawingGridEvery w:val="0"/>
  <w:displayVerticalDrawingGridEvery w:val="0"/>
  <w:characterSpacingControl w:val="doNotCompress"/>
  <w:hdrShapeDefaults>
    <o:shapedefaults v:ext="edit" spidmax="4097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c59d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14F"/>
    <w:rsid w:val="0001380F"/>
    <w:rsid w:val="00015987"/>
    <w:rsid w:val="0001641D"/>
    <w:rsid w:val="00021EB3"/>
    <w:rsid w:val="00032316"/>
    <w:rsid w:val="000426E5"/>
    <w:rsid w:val="000432A3"/>
    <w:rsid w:val="00047970"/>
    <w:rsid w:val="00054DD9"/>
    <w:rsid w:val="0006397F"/>
    <w:rsid w:val="00064570"/>
    <w:rsid w:val="000746D0"/>
    <w:rsid w:val="000751A0"/>
    <w:rsid w:val="00083BFB"/>
    <w:rsid w:val="000946FD"/>
    <w:rsid w:val="000A3FF4"/>
    <w:rsid w:val="000A61EC"/>
    <w:rsid w:val="000B1DB0"/>
    <w:rsid w:val="000B49FE"/>
    <w:rsid w:val="000C2F1C"/>
    <w:rsid w:val="000C6154"/>
    <w:rsid w:val="000D0D42"/>
    <w:rsid w:val="000D48D7"/>
    <w:rsid w:val="000E0CD3"/>
    <w:rsid w:val="000E32BD"/>
    <w:rsid w:val="000E542D"/>
    <w:rsid w:val="0010070B"/>
    <w:rsid w:val="001029A5"/>
    <w:rsid w:val="00103BCA"/>
    <w:rsid w:val="00106245"/>
    <w:rsid w:val="00115E7C"/>
    <w:rsid w:val="00116342"/>
    <w:rsid w:val="00134B10"/>
    <w:rsid w:val="0013574C"/>
    <w:rsid w:val="00154248"/>
    <w:rsid w:val="0017482C"/>
    <w:rsid w:val="00183C50"/>
    <w:rsid w:val="001848FF"/>
    <w:rsid w:val="00187B99"/>
    <w:rsid w:val="001917B8"/>
    <w:rsid w:val="001949AD"/>
    <w:rsid w:val="00194E15"/>
    <w:rsid w:val="00197AF3"/>
    <w:rsid w:val="001A56C8"/>
    <w:rsid w:val="001B0D52"/>
    <w:rsid w:val="001B7DF6"/>
    <w:rsid w:val="001C2B51"/>
    <w:rsid w:val="001C3485"/>
    <w:rsid w:val="001D61A5"/>
    <w:rsid w:val="001D65D2"/>
    <w:rsid w:val="001D667A"/>
    <w:rsid w:val="001D7C64"/>
    <w:rsid w:val="001E170B"/>
    <w:rsid w:val="001F11DA"/>
    <w:rsid w:val="001F3FE2"/>
    <w:rsid w:val="00201114"/>
    <w:rsid w:val="00202928"/>
    <w:rsid w:val="00202FBA"/>
    <w:rsid w:val="00211113"/>
    <w:rsid w:val="00213DB3"/>
    <w:rsid w:val="002153DC"/>
    <w:rsid w:val="00215570"/>
    <w:rsid w:val="00215EDF"/>
    <w:rsid w:val="00220D86"/>
    <w:rsid w:val="0023423A"/>
    <w:rsid w:val="00236358"/>
    <w:rsid w:val="00254F6D"/>
    <w:rsid w:val="00261810"/>
    <w:rsid w:val="00263A4D"/>
    <w:rsid w:val="00272F4D"/>
    <w:rsid w:val="002763FE"/>
    <w:rsid w:val="002766FB"/>
    <w:rsid w:val="002779F9"/>
    <w:rsid w:val="00287E93"/>
    <w:rsid w:val="00294E32"/>
    <w:rsid w:val="002A50B5"/>
    <w:rsid w:val="002C0D0E"/>
    <w:rsid w:val="002C1E91"/>
    <w:rsid w:val="002C35F7"/>
    <w:rsid w:val="002D0B91"/>
    <w:rsid w:val="002D0DC6"/>
    <w:rsid w:val="002E09A3"/>
    <w:rsid w:val="002E10C6"/>
    <w:rsid w:val="002E2125"/>
    <w:rsid w:val="002E7397"/>
    <w:rsid w:val="002F3B56"/>
    <w:rsid w:val="002F3BBC"/>
    <w:rsid w:val="00302238"/>
    <w:rsid w:val="00310969"/>
    <w:rsid w:val="00313658"/>
    <w:rsid w:val="0031677E"/>
    <w:rsid w:val="00322127"/>
    <w:rsid w:val="0032446A"/>
    <w:rsid w:val="00332F11"/>
    <w:rsid w:val="003358C3"/>
    <w:rsid w:val="0033658A"/>
    <w:rsid w:val="00337E49"/>
    <w:rsid w:val="00353109"/>
    <w:rsid w:val="003537B7"/>
    <w:rsid w:val="00365E98"/>
    <w:rsid w:val="00366DD0"/>
    <w:rsid w:val="00370E54"/>
    <w:rsid w:val="003763D1"/>
    <w:rsid w:val="003766C7"/>
    <w:rsid w:val="00380B5D"/>
    <w:rsid w:val="00381B0B"/>
    <w:rsid w:val="0039031E"/>
    <w:rsid w:val="003923BE"/>
    <w:rsid w:val="00395111"/>
    <w:rsid w:val="003B04D6"/>
    <w:rsid w:val="003B1FBC"/>
    <w:rsid w:val="003B4096"/>
    <w:rsid w:val="003C6E06"/>
    <w:rsid w:val="003E17B5"/>
    <w:rsid w:val="003E3F69"/>
    <w:rsid w:val="003E7DA1"/>
    <w:rsid w:val="003F0C0B"/>
    <w:rsid w:val="003F0EE6"/>
    <w:rsid w:val="003F31E4"/>
    <w:rsid w:val="003F3C46"/>
    <w:rsid w:val="003F664A"/>
    <w:rsid w:val="00415F44"/>
    <w:rsid w:val="0042445F"/>
    <w:rsid w:val="00424A9E"/>
    <w:rsid w:val="0043005A"/>
    <w:rsid w:val="0044561E"/>
    <w:rsid w:val="004636A0"/>
    <w:rsid w:val="00471D18"/>
    <w:rsid w:val="004759B9"/>
    <w:rsid w:val="00483F51"/>
    <w:rsid w:val="004918AE"/>
    <w:rsid w:val="0049198E"/>
    <w:rsid w:val="00495598"/>
    <w:rsid w:val="004A4802"/>
    <w:rsid w:val="004A627E"/>
    <w:rsid w:val="004B4A48"/>
    <w:rsid w:val="004C1825"/>
    <w:rsid w:val="004C57D6"/>
    <w:rsid w:val="004C5CC6"/>
    <w:rsid w:val="004D3A41"/>
    <w:rsid w:val="004D478E"/>
    <w:rsid w:val="004D611B"/>
    <w:rsid w:val="004E7927"/>
    <w:rsid w:val="0050013D"/>
    <w:rsid w:val="00501095"/>
    <w:rsid w:val="005010EC"/>
    <w:rsid w:val="00506457"/>
    <w:rsid w:val="005066B1"/>
    <w:rsid w:val="00510234"/>
    <w:rsid w:val="00511DCB"/>
    <w:rsid w:val="00516F08"/>
    <w:rsid w:val="005209A0"/>
    <w:rsid w:val="005274FA"/>
    <w:rsid w:val="00530FAE"/>
    <w:rsid w:val="00532C8A"/>
    <w:rsid w:val="00536C98"/>
    <w:rsid w:val="00543943"/>
    <w:rsid w:val="0054558F"/>
    <w:rsid w:val="005479F5"/>
    <w:rsid w:val="00547B65"/>
    <w:rsid w:val="005503D3"/>
    <w:rsid w:val="00550D7F"/>
    <w:rsid w:val="005520F0"/>
    <w:rsid w:val="00554312"/>
    <w:rsid w:val="00556221"/>
    <w:rsid w:val="00557F55"/>
    <w:rsid w:val="00564E62"/>
    <w:rsid w:val="0056705F"/>
    <w:rsid w:val="00577767"/>
    <w:rsid w:val="00583AD5"/>
    <w:rsid w:val="00591188"/>
    <w:rsid w:val="00592924"/>
    <w:rsid w:val="00594903"/>
    <w:rsid w:val="00595324"/>
    <w:rsid w:val="005B617D"/>
    <w:rsid w:val="005B638A"/>
    <w:rsid w:val="005B7866"/>
    <w:rsid w:val="005C494E"/>
    <w:rsid w:val="005D5E52"/>
    <w:rsid w:val="005D65DA"/>
    <w:rsid w:val="005D6665"/>
    <w:rsid w:val="005E3B2D"/>
    <w:rsid w:val="005F0D09"/>
    <w:rsid w:val="0060229A"/>
    <w:rsid w:val="0060438D"/>
    <w:rsid w:val="00615D8B"/>
    <w:rsid w:val="0061714B"/>
    <w:rsid w:val="0063723D"/>
    <w:rsid w:val="00643ACC"/>
    <w:rsid w:val="00650281"/>
    <w:rsid w:val="00651DE2"/>
    <w:rsid w:val="00661F04"/>
    <w:rsid w:val="00662178"/>
    <w:rsid w:val="00663FF1"/>
    <w:rsid w:val="00665B31"/>
    <w:rsid w:val="00665DF7"/>
    <w:rsid w:val="00682FB0"/>
    <w:rsid w:val="0068303A"/>
    <w:rsid w:val="006839B6"/>
    <w:rsid w:val="006855FD"/>
    <w:rsid w:val="00685F8D"/>
    <w:rsid w:val="00690E40"/>
    <w:rsid w:val="00695FBD"/>
    <w:rsid w:val="006A421A"/>
    <w:rsid w:val="006B405C"/>
    <w:rsid w:val="006B6BA5"/>
    <w:rsid w:val="006B7F1A"/>
    <w:rsid w:val="006C08EB"/>
    <w:rsid w:val="006C09B9"/>
    <w:rsid w:val="006D367B"/>
    <w:rsid w:val="006D64B2"/>
    <w:rsid w:val="006E0451"/>
    <w:rsid w:val="006E29F9"/>
    <w:rsid w:val="006E3415"/>
    <w:rsid w:val="006F6F04"/>
    <w:rsid w:val="00703F31"/>
    <w:rsid w:val="00704EB2"/>
    <w:rsid w:val="00710035"/>
    <w:rsid w:val="00724279"/>
    <w:rsid w:val="007252DD"/>
    <w:rsid w:val="007310E9"/>
    <w:rsid w:val="00753C29"/>
    <w:rsid w:val="0075496F"/>
    <w:rsid w:val="00772F68"/>
    <w:rsid w:val="00786EF8"/>
    <w:rsid w:val="007937C1"/>
    <w:rsid w:val="007A3D1D"/>
    <w:rsid w:val="007A6666"/>
    <w:rsid w:val="007B214F"/>
    <w:rsid w:val="007D3A2E"/>
    <w:rsid w:val="007E4DF0"/>
    <w:rsid w:val="007F364D"/>
    <w:rsid w:val="008044FB"/>
    <w:rsid w:val="008170E6"/>
    <w:rsid w:val="0082400E"/>
    <w:rsid w:val="008330E2"/>
    <w:rsid w:val="00847DFF"/>
    <w:rsid w:val="00852E0B"/>
    <w:rsid w:val="008543F9"/>
    <w:rsid w:val="0085574A"/>
    <w:rsid w:val="0087079B"/>
    <w:rsid w:val="00871F40"/>
    <w:rsid w:val="00877A2F"/>
    <w:rsid w:val="00884473"/>
    <w:rsid w:val="008A2746"/>
    <w:rsid w:val="008A4979"/>
    <w:rsid w:val="008B41EC"/>
    <w:rsid w:val="008C0136"/>
    <w:rsid w:val="008D11C7"/>
    <w:rsid w:val="008D25E8"/>
    <w:rsid w:val="008D4743"/>
    <w:rsid w:val="008D5295"/>
    <w:rsid w:val="008E3237"/>
    <w:rsid w:val="008F0BFB"/>
    <w:rsid w:val="008F3F7B"/>
    <w:rsid w:val="008F42B5"/>
    <w:rsid w:val="00927570"/>
    <w:rsid w:val="00930247"/>
    <w:rsid w:val="00930B05"/>
    <w:rsid w:val="0093165E"/>
    <w:rsid w:val="009316B0"/>
    <w:rsid w:val="009351C9"/>
    <w:rsid w:val="009353C6"/>
    <w:rsid w:val="009372EF"/>
    <w:rsid w:val="00937E7E"/>
    <w:rsid w:val="00946141"/>
    <w:rsid w:val="00950E09"/>
    <w:rsid w:val="00961BE6"/>
    <w:rsid w:val="00967D03"/>
    <w:rsid w:val="0097645D"/>
    <w:rsid w:val="00986D35"/>
    <w:rsid w:val="009916DB"/>
    <w:rsid w:val="00995643"/>
    <w:rsid w:val="009A3959"/>
    <w:rsid w:val="009A4EA4"/>
    <w:rsid w:val="009B2BDE"/>
    <w:rsid w:val="009B3CB2"/>
    <w:rsid w:val="009C1EF9"/>
    <w:rsid w:val="009C4C67"/>
    <w:rsid w:val="009C5B3B"/>
    <w:rsid w:val="009D206A"/>
    <w:rsid w:val="009D4169"/>
    <w:rsid w:val="009E591D"/>
    <w:rsid w:val="009F7F16"/>
    <w:rsid w:val="00A1008D"/>
    <w:rsid w:val="00A10ACF"/>
    <w:rsid w:val="00A11749"/>
    <w:rsid w:val="00A22904"/>
    <w:rsid w:val="00A41671"/>
    <w:rsid w:val="00A431C5"/>
    <w:rsid w:val="00A44B25"/>
    <w:rsid w:val="00A44CBD"/>
    <w:rsid w:val="00A5154C"/>
    <w:rsid w:val="00A53122"/>
    <w:rsid w:val="00A5532E"/>
    <w:rsid w:val="00A656A0"/>
    <w:rsid w:val="00A76B6E"/>
    <w:rsid w:val="00A81E84"/>
    <w:rsid w:val="00A8566B"/>
    <w:rsid w:val="00A93769"/>
    <w:rsid w:val="00A95078"/>
    <w:rsid w:val="00AB5332"/>
    <w:rsid w:val="00AC649D"/>
    <w:rsid w:val="00AC7ED8"/>
    <w:rsid w:val="00AD4565"/>
    <w:rsid w:val="00AE3686"/>
    <w:rsid w:val="00AE79C7"/>
    <w:rsid w:val="00AF2E04"/>
    <w:rsid w:val="00AF32B7"/>
    <w:rsid w:val="00AF59EE"/>
    <w:rsid w:val="00B06B77"/>
    <w:rsid w:val="00B1451D"/>
    <w:rsid w:val="00B150F7"/>
    <w:rsid w:val="00B3260C"/>
    <w:rsid w:val="00B34902"/>
    <w:rsid w:val="00B46D64"/>
    <w:rsid w:val="00B5286C"/>
    <w:rsid w:val="00B550A8"/>
    <w:rsid w:val="00B576DF"/>
    <w:rsid w:val="00B62DED"/>
    <w:rsid w:val="00B63EAC"/>
    <w:rsid w:val="00B7204C"/>
    <w:rsid w:val="00B77921"/>
    <w:rsid w:val="00B86142"/>
    <w:rsid w:val="00B86F94"/>
    <w:rsid w:val="00B96370"/>
    <w:rsid w:val="00BA06EC"/>
    <w:rsid w:val="00BA6838"/>
    <w:rsid w:val="00BA7E32"/>
    <w:rsid w:val="00BB3BE2"/>
    <w:rsid w:val="00BB4261"/>
    <w:rsid w:val="00BB4570"/>
    <w:rsid w:val="00BB7A6F"/>
    <w:rsid w:val="00BC0257"/>
    <w:rsid w:val="00BC62A1"/>
    <w:rsid w:val="00BC6D92"/>
    <w:rsid w:val="00BD02E1"/>
    <w:rsid w:val="00BE6E9E"/>
    <w:rsid w:val="00BF21DA"/>
    <w:rsid w:val="00BF30CD"/>
    <w:rsid w:val="00C008B8"/>
    <w:rsid w:val="00C026EC"/>
    <w:rsid w:val="00C056C8"/>
    <w:rsid w:val="00C20949"/>
    <w:rsid w:val="00C33252"/>
    <w:rsid w:val="00C5283A"/>
    <w:rsid w:val="00C644EA"/>
    <w:rsid w:val="00C6512E"/>
    <w:rsid w:val="00C74027"/>
    <w:rsid w:val="00C7673C"/>
    <w:rsid w:val="00C80EC0"/>
    <w:rsid w:val="00C82669"/>
    <w:rsid w:val="00CB2D15"/>
    <w:rsid w:val="00CB73B4"/>
    <w:rsid w:val="00CC0C24"/>
    <w:rsid w:val="00CC39A1"/>
    <w:rsid w:val="00CD0415"/>
    <w:rsid w:val="00CD11F8"/>
    <w:rsid w:val="00CD52C4"/>
    <w:rsid w:val="00CD6491"/>
    <w:rsid w:val="00CE01A4"/>
    <w:rsid w:val="00CE3E3A"/>
    <w:rsid w:val="00CE470C"/>
    <w:rsid w:val="00CE5A11"/>
    <w:rsid w:val="00CE6C4F"/>
    <w:rsid w:val="00CE7301"/>
    <w:rsid w:val="00CF37F9"/>
    <w:rsid w:val="00CF5761"/>
    <w:rsid w:val="00D07AD8"/>
    <w:rsid w:val="00D165D5"/>
    <w:rsid w:val="00D16BC2"/>
    <w:rsid w:val="00D219BA"/>
    <w:rsid w:val="00D23E70"/>
    <w:rsid w:val="00D25084"/>
    <w:rsid w:val="00D2508E"/>
    <w:rsid w:val="00D30A17"/>
    <w:rsid w:val="00D30F25"/>
    <w:rsid w:val="00D33014"/>
    <w:rsid w:val="00D33132"/>
    <w:rsid w:val="00D34292"/>
    <w:rsid w:val="00D3758A"/>
    <w:rsid w:val="00D37B9B"/>
    <w:rsid w:val="00D4434B"/>
    <w:rsid w:val="00D47B52"/>
    <w:rsid w:val="00D5139C"/>
    <w:rsid w:val="00D561B4"/>
    <w:rsid w:val="00D61A05"/>
    <w:rsid w:val="00D66A53"/>
    <w:rsid w:val="00D706A6"/>
    <w:rsid w:val="00D767D4"/>
    <w:rsid w:val="00D93853"/>
    <w:rsid w:val="00D93FCF"/>
    <w:rsid w:val="00DA2C79"/>
    <w:rsid w:val="00DA5A75"/>
    <w:rsid w:val="00DA7D12"/>
    <w:rsid w:val="00DB6599"/>
    <w:rsid w:val="00DC024E"/>
    <w:rsid w:val="00DC3DBB"/>
    <w:rsid w:val="00DC4D91"/>
    <w:rsid w:val="00DE1ADA"/>
    <w:rsid w:val="00DE2E3C"/>
    <w:rsid w:val="00DE3ACB"/>
    <w:rsid w:val="00DE68B8"/>
    <w:rsid w:val="00DE76EC"/>
    <w:rsid w:val="00DF3187"/>
    <w:rsid w:val="00DF589E"/>
    <w:rsid w:val="00DF754D"/>
    <w:rsid w:val="00E029FE"/>
    <w:rsid w:val="00E15F0E"/>
    <w:rsid w:val="00E172AA"/>
    <w:rsid w:val="00E334B3"/>
    <w:rsid w:val="00E336A0"/>
    <w:rsid w:val="00E33E6B"/>
    <w:rsid w:val="00E36889"/>
    <w:rsid w:val="00E378CE"/>
    <w:rsid w:val="00E45D23"/>
    <w:rsid w:val="00E518B9"/>
    <w:rsid w:val="00E51F57"/>
    <w:rsid w:val="00E52FD3"/>
    <w:rsid w:val="00E5384B"/>
    <w:rsid w:val="00E56E2D"/>
    <w:rsid w:val="00E6058B"/>
    <w:rsid w:val="00E67219"/>
    <w:rsid w:val="00E76A98"/>
    <w:rsid w:val="00E779A8"/>
    <w:rsid w:val="00E804C1"/>
    <w:rsid w:val="00E827A0"/>
    <w:rsid w:val="00E865B6"/>
    <w:rsid w:val="00E939EA"/>
    <w:rsid w:val="00EA29C1"/>
    <w:rsid w:val="00EA3932"/>
    <w:rsid w:val="00EA4B8A"/>
    <w:rsid w:val="00EC3FEA"/>
    <w:rsid w:val="00ED0E05"/>
    <w:rsid w:val="00ED10AB"/>
    <w:rsid w:val="00ED366A"/>
    <w:rsid w:val="00ED3A0F"/>
    <w:rsid w:val="00ED6510"/>
    <w:rsid w:val="00ED702C"/>
    <w:rsid w:val="00EE015A"/>
    <w:rsid w:val="00EE2C2D"/>
    <w:rsid w:val="00EE706F"/>
    <w:rsid w:val="00EF208E"/>
    <w:rsid w:val="00EF5A7B"/>
    <w:rsid w:val="00F14B25"/>
    <w:rsid w:val="00F162EB"/>
    <w:rsid w:val="00F20AEC"/>
    <w:rsid w:val="00F27C09"/>
    <w:rsid w:val="00F340E7"/>
    <w:rsid w:val="00F40606"/>
    <w:rsid w:val="00F44CA0"/>
    <w:rsid w:val="00F526BB"/>
    <w:rsid w:val="00F53814"/>
    <w:rsid w:val="00F65437"/>
    <w:rsid w:val="00F66709"/>
    <w:rsid w:val="00F67668"/>
    <w:rsid w:val="00F7581B"/>
    <w:rsid w:val="00F75C5E"/>
    <w:rsid w:val="00F86035"/>
    <w:rsid w:val="00F869FF"/>
    <w:rsid w:val="00FA28AA"/>
    <w:rsid w:val="00FA5032"/>
    <w:rsid w:val="00FA632A"/>
    <w:rsid w:val="00FB2E72"/>
    <w:rsid w:val="00FB3EF0"/>
    <w:rsid w:val="00FC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c59d39"/>
    </o:shapedefaults>
    <o:shapelayout v:ext="edit">
      <o:idmap v:ext="edit" data="1"/>
    </o:shapelayout>
  </w:shapeDefaults>
  <w:decimalSymbol w:val="."/>
  <w:listSeparator w:val=","/>
  <w15:chartTrackingRefBased/>
  <w15:docId w15:val="{BF5FE6D3-38F5-41E3-BD03-A8AB7F166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6510"/>
    <w:pPr>
      <w:spacing w:before="120"/>
      <w:ind w:left="288"/>
    </w:pPr>
    <w:rPr>
      <w:rFonts w:ascii="Eras Bold ITC" w:eastAsia="Times New Roman" w:hAnsi="Eras Bold ITC"/>
      <w:color w:val="FFFFFF" w:themeColor="background1"/>
      <w:sz w:val="28"/>
      <w:szCs w:val="28"/>
    </w:rPr>
  </w:style>
  <w:style w:type="paragraph" w:styleId="Heading1">
    <w:name w:val="heading 1"/>
    <w:basedOn w:val="Subtitlearticles"/>
    <w:next w:val="Normal"/>
    <w:qFormat/>
    <w:rsid w:val="003E17B5"/>
    <w:pPr>
      <w:outlineLvl w:val="0"/>
    </w:pPr>
    <w:rPr>
      <w:rFonts w:ascii="Century Gothic" w:hAnsi="Century Gothic"/>
      <w:sz w:val="48"/>
      <w:szCs w:val="48"/>
    </w:rPr>
  </w:style>
  <w:style w:type="paragraph" w:styleId="Heading2">
    <w:name w:val="heading 2"/>
    <w:basedOn w:val="Normal"/>
    <w:next w:val="Normal"/>
    <w:qFormat/>
    <w:rsid w:val="00CE7301"/>
    <w:pPr>
      <w:keepNext/>
      <w:spacing w:after="100"/>
      <w:ind w:left="0"/>
      <w:outlineLvl w:val="1"/>
    </w:pPr>
    <w:rPr>
      <w:rFonts w:ascii="Century Gothic" w:hAnsi="Century Gothic" w:cs="Lucida Sans Unicode"/>
      <w:b/>
      <w:color w:val="44546A" w:themeColor="text2"/>
      <w:sz w:val="32"/>
      <w:szCs w:val="32"/>
    </w:rPr>
  </w:style>
  <w:style w:type="paragraph" w:styleId="Heading3">
    <w:name w:val="heading 3"/>
    <w:next w:val="Normal"/>
    <w:qFormat/>
    <w:rsid w:val="00ED6510"/>
    <w:pPr>
      <w:spacing w:after="180"/>
      <w:jc w:val="right"/>
      <w:outlineLvl w:val="2"/>
    </w:pPr>
    <w:rPr>
      <w:rFonts w:ascii="Eras Bold ITC" w:eastAsia="Times New Roman" w:hAnsi="Eras Bold ITC" w:cs="Lucida Sans Unicode"/>
      <w:smallCaps/>
      <w:color w:val="FFFFFF" w:themeColor="background1"/>
      <w:sz w:val="28"/>
      <w:szCs w:val="28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</w:rPr>
  </w:style>
  <w:style w:type="paragraph" w:styleId="Heading5">
    <w:name w:val="heading 5"/>
    <w:basedOn w:val="Normal"/>
    <w:next w:val="Normal"/>
    <w:qFormat/>
    <w:rsid w:val="00F44CA0"/>
    <w:pPr>
      <w:jc w:val="center"/>
      <w:outlineLvl w:val="4"/>
    </w:pPr>
    <w:rPr>
      <w:rFonts w:ascii="Lucida Sans Unicode" w:hAnsi="Lucida Sans Unicode" w:cs="Lucida Sans Unicode"/>
      <w:b/>
      <w:color w:val="666633"/>
      <w:sz w:val="18"/>
    </w:rPr>
  </w:style>
  <w:style w:type="paragraph" w:styleId="Heading6">
    <w:name w:val="heading 6"/>
    <w:basedOn w:val="Normal"/>
    <w:next w:val="Normal"/>
    <w:qFormat/>
    <w:rsid w:val="006A421A"/>
    <w:pPr>
      <w:keepNext/>
      <w:outlineLvl w:val="5"/>
    </w:pPr>
    <w:rPr>
      <w:i/>
      <w:color w:val="666633"/>
      <w:sz w:val="18"/>
      <w:szCs w:val="18"/>
    </w:rPr>
  </w:style>
  <w:style w:type="paragraph" w:styleId="Heading9">
    <w:name w:val="heading 9"/>
    <w:basedOn w:val="Normal"/>
    <w:next w:val="Normal"/>
    <w:qFormat/>
    <w:rsid w:val="00665DF7"/>
    <w:pPr>
      <w:keepNext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E33E6B"/>
    <w:pPr>
      <w:spacing w:after="300" w:line="300" w:lineRule="exact"/>
    </w:pPr>
    <w:rPr>
      <w:rFonts w:ascii="Lucida Sans Unicode" w:hAnsi="Lucida Sans Unicode" w:cs="Lucida Sans Unicode"/>
      <w:sz w:val="20"/>
    </w:rPr>
  </w:style>
  <w:style w:type="paragraph" w:styleId="BodyTextIndent">
    <w:name w:val="Body Text Indent"/>
    <w:basedOn w:val="Normal"/>
    <w:rsid w:val="006A421A"/>
    <w:pPr>
      <w:tabs>
        <w:tab w:val="right" w:pos="4464"/>
      </w:tabs>
      <w:spacing w:after="40"/>
    </w:pPr>
    <w:rPr>
      <w:color w:val="666633"/>
      <w:sz w:val="16"/>
      <w:szCs w:val="16"/>
    </w:rPr>
  </w:style>
  <w:style w:type="paragraph" w:customStyle="1" w:styleId="CaptionText">
    <w:name w:val="Caption Text"/>
    <w:basedOn w:val="Normal"/>
    <w:rsid w:val="00847DFF"/>
    <w:pPr>
      <w:spacing w:line="240" w:lineRule="atLeast"/>
    </w:pPr>
    <w:rPr>
      <w:rFonts w:ascii="Lucida Sans Unicode" w:hAnsi="Lucida Sans Unicode" w:cs="Lucida Sans Unicode"/>
      <w:i/>
      <w:color w:val="666633"/>
      <w:sz w:val="16"/>
      <w:szCs w:val="16"/>
    </w:rPr>
  </w:style>
  <w:style w:type="paragraph" w:customStyle="1" w:styleId="PullQuote">
    <w:name w:val="Pull Quote"/>
    <w:basedOn w:val="CaptionText"/>
    <w:rsid w:val="00E51F57"/>
    <w:pPr>
      <w:spacing w:line="360" w:lineRule="atLeast"/>
      <w:jc w:val="center"/>
    </w:pPr>
    <w:rPr>
      <w:sz w:val="24"/>
    </w:rPr>
  </w:style>
  <w:style w:type="character" w:customStyle="1" w:styleId="EmailStyle20">
    <w:name w:val="EmailStyle20"/>
    <w:basedOn w:val="DefaultParagraphFont"/>
    <w:semiHidden/>
    <w:rsid w:val="00967D03"/>
    <w:rPr>
      <w:rFonts w:ascii="Verdana" w:hAnsi="Verdana" w:cs="Arial" w:hint="default"/>
      <w:color w:val="auto"/>
      <w:sz w:val="20"/>
      <w:szCs w:val="20"/>
    </w:rPr>
  </w:style>
  <w:style w:type="paragraph" w:customStyle="1" w:styleId="Masthead">
    <w:name w:val="Masthead"/>
    <w:basedOn w:val="Heading1"/>
    <w:rsid w:val="009E591D"/>
    <w:rPr>
      <w:b/>
      <w:smallCaps/>
      <w:color w:val="C2C2AD"/>
      <w:spacing w:val="44"/>
      <w:sz w:val="104"/>
      <w:szCs w:val="104"/>
    </w:rPr>
  </w:style>
  <w:style w:type="paragraph" w:customStyle="1" w:styleId="CompanyInfo">
    <w:name w:val="Company Info"/>
    <w:basedOn w:val="Normal"/>
    <w:rsid w:val="00F44CA0"/>
    <w:pPr>
      <w:spacing w:after="180"/>
      <w:jc w:val="center"/>
    </w:pPr>
    <w:rPr>
      <w:rFonts w:ascii="Lucida Sans Unicode" w:hAnsi="Lucida Sans Unicode" w:cs="Lucida Sans Unicode"/>
      <w:sz w:val="18"/>
    </w:rPr>
  </w:style>
  <w:style w:type="paragraph" w:customStyle="1" w:styleId="Graphic">
    <w:name w:val="Graphic"/>
    <w:basedOn w:val="Normal"/>
    <w:rsid w:val="00A1008D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33E6B"/>
    <w:rPr>
      <w:rFonts w:ascii="Lucida Sans Unicode" w:hAnsi="Lucida Sans Unicode" w:cs="Lucida Sans Unicode"/>
      <w:lang w:val="en-US" w:eastAsia="en-US" w:bidi="ar-SA"/>
    </w:rPr>
  </w:style>
  <w:style w:type="paragraph" w:customStyle="1" w:styleId="Motto">
    <w:name w:val="Motto"/>
    <w:basedOn w:val="Normal"/>
    <w:rsid w:val="00591188"/>
    <w:rPr>
      <w:rFonts w:ascii="Lucida Sans Unicode" w:hAnsi="Lucida Sans Unicode" w:cs="Lucida Sans Unicode"/>
      <w:b/>
      <w:color w:val="666633"/>
      <w:sz w:val="18"/>
      <w:szCs w:val="18"/>
    </w:rPr>
  </w:style>
  <w:style w:type="paragraph" w:customStyle="1" w:styleId="VolumeandIssue">
    <w:name w:val="Volume and Issue"/>
    <w:basedOn w:val="Normal"/>
    <w:rsid w:val="00591188"/>
    <w:pPr>
      <w:spacing w:line="240" w:lineRule="atLeast"/>
      <w:jc w:val="right"/>
    </w:pPr>
    <w:rPr>
      <w:b/>
      <w:color w:val="C2C2AD"/>
      <w:spacing w:val="20"/>
      <w:sz w:val="16"/>
      <w:szCs w:val="16"/>
    </w:rPr>
  </w:style>
  <w:style w:type="paragraph" w:customStyle="1" w:styleId="JumpTo">
    <w:name w:val="Jump To"/>
    <w:rsid w:val="00DA7D12"/>
    <w:pPr>
      <w:jc w:val="right"/>
    </w:pPr>
    <w:rPr>
      <w:rFonts w:ascii="Lucida Sans Unicode" w:eastAsia="Times New Roman" w:hAnsi="Lucida Sans Unicode" w:cs="Lucida Sans Unicode"/>
    </w:rPr>
  </w:style>
  <w:style w:type="paragraph" w:customStyle="1" w:styleId="JumpFrom">
    <w:name w:val="Jump From"/>
    <w:rsid w:val="00DA7D12"/>
    <w:rPr>
      <w:rFonts w:ascii="Lucida Sans Unicode" w:eastAsia="Times New Roman" w:hAnsi="Lucida Sans Unicode" w:cs="Lucida Sans Unicode"/>
    </w:rPr>
  </w:style>
  <w:style w:type="paragraph" w:styleId="BalloonText">
    <w:name w:val="Balloon Text"/>
    <w:basedOn w:val="Normal"/>
    <w:semiHidden/>
    <w:rsid w:val="004A4802"/>
    <w:rPr>
      <w:rFonts w:ascii="Tahoma" w:hAnsi="Tahoma" w:cs="Tahoma"/>
      <w:sz w:val="16"/>
      <w:szCs w:val="16"/>
    </w:rPr>
  </w:style>
  <w:style w:type="paragraph" w:customStyle="1" w:styleId="LeftHeader">
    <w:name w:val="Left Header"/>
    <w:basedOn w:val="Normal"/>
    <w:rsid w:val="005274FA"/>
    <w:rPr>
      <w:rFonts w:ascii="Lucida Sans Unicode" w:hAnsi="Lucida Sans Unicode" w:cs="Lucida Sans Unicode"/>
      <w:color w:val="666633"/>
    </w:rPr>
  </w:style>
  <w:style w:type="paragraph" w:customStyle="1" w:styleId="RightHeader">
    <w:name w:val="Right Header"/>
    <w:basedOn w:val="Normal"/>
    <w:rsid w:val="005274FA"/>
    <w:pPr>
      <w:jc w:val="right"/>
    </w:pPr>
    <w:rPr>
      <w:rFonts w:ascii="Lucida Sans Unicode" w:hAnsi="Lucida Sans Unicode" w:cs="Lucida Sans Unicode"/>
      <w:color w:val="666633"/>
    </w:rPr>
  </w:style>
  <w:style w:type="paragraph" w:customStyle="1" w:styleId="Byline">
    <w:name w:val="Byline"/>
    <w:basedOn w:val="JumpFrom"/>
    <w:rsid w:val="004C57D6"/>
  </w:style>
  <w:style w:type="paragraph" w:customStyle="1" w:styleId="ReturnAddress">
    <w:name w:val="Return Address"/>
    <w:basedOn w:val="Normal"/>
    <w:rsid w:val="00495598"/>
    <w:rPr>
      <w:rFonts w:ascii="Lucida Sans Unicode" w:hAnsi="Lucida Sans Unicode" w:cs="Lucida Sans Unicode"/>
      <w:color w:val="666633"/>
      <w:sz w:val="22"/>
    </w:rPr>
  </w:style>
  <w:style w:type="paragraph" w:customStyle="1" w:styleId="MailingAddress">
    <w:name w:val="Mailing Address"/>
    <w:basedOn w:val="Normal"/>
    <w:rsid w:val="000946FD"/>
    <w:pPr>
      <w:spacing w:line="280" w:lineRule="atLeast"/>
    </w:pPr>
    <w:rPr>
      <w:rFonts w:ascii="Lucida Sans Unicode" w:hAnsi="Lucida Sans Unicode"/>
      <w:b/>
    </w:rPr>
  </w:style>
  <w:style w:type="paragraph" w:styleId="Date">
    <w:name w:val="Date"/>
    <w:basedOn w:val="Normal"/>
    <w:next w:val="Normal"/>
    <w:rsid w:val="00665B31"/>
    <w:pPr>
      <w:spacing w:line="240" w:lineRule="atLeast"/>
      <w:jc w:val="right"/>
    </w:pPr>
    <w:rPr>
      <w:b/>
      <w:color w:val="C2C2AD"/>
      <w:spacing w:val="20"/>
      <w:sz w:val="16"/>
      <w:szCs w:val="16"/>
    </w:rPr>
  </w:style>
  <w:style w:type="paragraph" w:customStyle="1" w:styleId="BodyText-Numbered">
    <w:name w:val="Body Text - Numbered"/>
    <w:rsid w:val="00B63EAC"/>
    <w:pPr>
      <w:numPr>
        <w:numId w:val="1"/>
      </w:numPr>
      <w:tabs>
        <w:tab w:val="clear" w:pos="720"/>
      </w:tabs>
      <w:spacing w:after="150" w:line="300" w:lineRule="exact"/>
      <w:ind w:left="360"/>
    </w:pPr>
    <w:rPr>
      <w:rFonts w:ascii="Lucida Sans Unicode" w:eastAsia="Times New Roman" w:hAnsi="Lucida Sans Unicode" w:cs="Lucida Sans Unicode"/>
    </w:rPr>
  </w:style>
  <w:style w:type="paragraph" w:customStyle="1" w:styleId="BodyText-ExtraSpace">
    <w:name w:val="Body Text - Extra Space"/>
    <w:rsid w:val="00CD11F8"/>
    <w:pPr>
      <w:spacing w:before="300" w:after="300" w:line="300" w:lineRule="exact"/>
    </w:pPr>
    <w:rPr>
      <w:rFonts w:ascii="Lucida Sans Unicode" w:eastAsia="Times New Roman" w:hAnsi="Lucida Sans Unicode" w:cs="Lucida Sans Unicode"/>
    </w:rPr>
  </w:style>
  <w:style w:type="paragraph" w:styleId="Header">
    <w:name w:val="header"/>
    <w:basedOn w:val="Normal"/>
    <w:rsid w:val="00366D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66DD0"/>
    <w:pPr>
      <w:tabs>
        <w:tab w:val="center" w:pos="4320"/>
        <w:tab w:val="right" w:pos="8640"/>
      </w:tabs>
    </w:pPr>
  </w:style>
  <w:style w:type="paragraph" w:styleId="Title">
    <w:name w:val="Title"/>
    <w:basedOn w:val="Normal"/>
    <w:next w:val="Normal"/>
    <w:link w:val="TitleChar"/>
    <w:qFormat/>
    <w:rsid w:val="00ED6510"/>
    <w:pPr>
      <w:spacing w:before="0"/>
      <w:contextualSpacing/>
    </w:pPr>
    <w:rPr>
      <w:rFonts w:ascii="Bodoni MT Black" w:eastAsiaTheme="majorEastAsia" w:hAnsi="Bodoni MT Black" w:cstheme="majorBidi"/>
      <w:spacing w:val="-10"/>
      <w:kern w:val="28"/>
      <w:sz w:val="144"/>
      <w:szCs w:val="144"/>
    </w:rPr>
  </w:style>
  <w:style w:type="character" w:customStyle="1" w:styleId="TitleChar">
    <w:name w:val="Title Char"/>
    <w:basedOn w:val="DefaultParagraphFont"/>
    <w:link w:val="Title"/>
    <w:rsid w:val="00ED6510"/>
    <w:rPr>
      <w:rFonts w:ascii="Bodoni MT Black" w:eastAsiaTheme="majorEastAsia" w:hAnsi="Bodoni MT Black" w:cstheme="majorBidi"/>
      <w:color w:val="FFFFFF" w:themeColor="background1"/>
      <w:spacing w:val="-10"/>
      <w:kern w:val="28"/>
      <w:sz w:val="144"/>
      <w:szCs w:val="144"/>
    </w:rPr>
  </w:style>
  <w:style w:type="character" w:styleId="Strong">
    <w:name w:val="Strong"/>
    <w:basedOn w:val="DefaultParagraphFont"/>
    <w:qFormat/>
    <w:rsid w:val="00ED6510"/>
    <w:rPr>
      <w:b/>
      <w:bCs/>
    </w:rPr>
  </w:style>
  <w:style w:type="character" w:styleId="Emphasis">
    <w:name w:val="Emphasis"/>
    <w:basedOn w:val="DefaultParagraphFont"/>
    <w:qFormat/>
    <w:rsid w:val="003358C3"/>
    <w:rPr>
      <w:rFonts w:ascii="Century Gothic" w:hAnsi="Century Gothic"/>
      <w:b/>
      <w:i/>
      <w:iCs/>
      <w:sz w:val="22"/>
    </w:rPr>
  </w:style>
  <w:style w:type="paragraph" w:customStyle="1" w:styleId="Subtitlearticles">
    <w:name w:val="Subtitle articles"/>
    <w:basedOn w:val="Normal"/>
    <w:link w:val="SubtitlearticlesChar"/>
    <w:qFormat/>
    <w:rsid w:val="00665DF7"/>
  </w:style>
  <w:style w:type="paragraph" w:customStyle="1" w:styleId="Content">
    <w:name w:val="Content"/>
    <w:basedOn w:val="Normal"/>
    <w:link w:val="ContentChar"/>
    <w:qFormat/>
    <w:rsid w:val="00665DF7"/>
    <w:pPr>
      <w:ind w:left="0"/>
    </w:pPr>
    <w:rPr>
      <w:rFonts w:asciiTheme="majorHAnsi" w:hAnsiTheme="majorHAnsi"/>
      <w:color w:val="000000" w:themeColor="text1"/>
      <w:sz w:val="24"/>
      <w:szCs w:val="24"/>
    </w:rPr>
  </w:style>
  <w:style w:type="character" w:customStyle="1" w:styleId="SubtitlearticlesChar">
    <w:name w:val="Subtitle articles Char"/>
    <w:basedOn w:val="DefaultParagraphFont"/>
    <w:link w:val="Subtitlearticles"/>
    <w:rsid w:val="00665DF7"/>
    <w:rPr>
      <w:rFonts w:ascii="Eras Bold ITC" w:eastAsia="Times New Roman" w:hAnsi="Eras Bold ITC"/>
      <w:color w:val="FFFFFF" w:themeColor="background1"/>
      <w:sz w:val="28"/>
      <w:szCs w:val="28"/>
    </w:rPr>
  </w:style>
  <w:style w:type="character" w:customStyle="1" w:styleId="ContentChar">
    <w:name w:val="Content Char"/>
    <w:basedOn w:val="DefaultParagraphFont"/>
    <w:link w:val="Content"/>
    <w:rsid w:val="00665DF7"/>
    <w:rPr>
      <w:rFonts w:asciiTheme="majorHAnsi" w:eastAsia="Times New Roman" w:hAnsiTheme="majorHAnsi"/>
      <w:color w:val="000000" w:themeColor="text1"/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2D0B91"/>
    <w:pPr>
      <w:numPr>
        <w:ilvl w:val="1"/>
      </w:numPr>
      <w:spacing w:after="160"/>
      <w:ind w:left="288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2D0B9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Hyperlink">
    <w:name w:val="Hyperlink"/>
    <w:basedOn w:val="DefaultParagraphFont"/>
    <w:rsid w:val="00322127"/>
    <w:rPr>
      <w:color w:val="00206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mailto:civilstatusregistry@gmail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hyperlink" Target="mailto:civilstatusregistry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joseph\AppData\Roaming\Microsoft\Templates\Business%20newsletter%20(2-col.,%206-pp.,%20mailer)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75454"/>
      </a:accent1>
      <a:accent2>
        <a:srgbClr val="58AD94"/>
      </a:accent2>
      <a:accent3>
        <a:srgbClr val="7AC6DB"/>
      </a:accent3>
      <a:accent4>
        <a:srgbClr val="294983"/>
      </a:accent4>
      <a:accent5>
        <a:srgbClr val="7AC6DB"/>
      </a:accent5>
      <a:accent6>
        <a:srgbClr val="58AD94"/>
      </a:accent6>
      <a:hlink>
        <a:srgbClr val="002060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885C0-1F3B-4D01-8E39-D474D7CBA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newsletter (2-col., 6-pp., mailer)</Template>
  <TotalTime>60</TotalTime>
  <Pages>4</Pages>
  <Words>0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CHRISTAL JOSEPH</dc:creator>
  <cp:keywords/>
  <dc:description/>
  <cp:lastModifiedBy>TRICIA ALDONZA</cp:lastModifiedBy>
  <cp:revision>4</cp:revision>
  <cp:lastPrinted>2003-09-09T09:21:00Z</cp:lastPrinted>
  <dcterms:created xsi:type="dcterms:W3CDTF">2020-06-15T19:14:00Z</dcterms:created>
  <dcterms:modified xsi:type="dcterms:W3CDTF">2020-09-03T16:02:00Z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TC060862091033</vt:lpwstr>
  </property>
</Properties>
</file>